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5C1D03" w14:textId="77777777" w:rsidR="0000553B" w:rsidRPr="00F7199C" w:rsidRDefault="00A94D0B" w:rsidP="008020E5">
      <w:pPr>
        <w:jc w:val="center"/>
      </w:pPr>
      <w:r w:rsidRPr="00F7199C">
        <w:t>RESOLUT</w:t>
      </w:r>
      <w:r w:rsidR="0000553B" w:rsidRPr="00F7199C">
        <w:t>I</w:t>
      </w:r>
      <w:r w:rsidRPr="00F7199C">
        <w:t>O</w:t>
      </w:r>
      <w:r w:rsidR="0000553B" w:rsidRPr="00F7199C">
        <w:t>N THE CITY COUNCIL OF THE CITY OF SAN LEANDRO</w:t>
      </w:r>
    </w:p>
    <w:p w14:paraId="71D1BB54" w14:textId="77777777" w:rsidR="0000553B" w:rsidRPr="00F7199C" w:rsidRDefault="0000553B" w:rsidP="008020E5">
      <w:pPr>
        <w:jc w:val="center"/>
      </w:pPr>
    </w:p>
    <w:p w14:paraId="160C6B0C" w14:textId="67081848" w:rsidR="0045125D" w:rsidRPr="00F7199C" w:rsidRDefault="003A1BFA" w:rsidP="0045125D">
      <w:pPr>
        <w:jc w:val="center"/>
        <w:rPr>
          <w:b/>
        </w:rPr>
      </w:pPr>
      <w:r w:rsidRPr="00F7199C">
        <w:rPr>
          <w:b/>
        </w:rPr>
        <w:t xml:space="preserve">RESOLUTION NO. </w:t>
      </w:r>
      <w:r w:rsidR="00012BE3" w:rsidRPr="00F7199C">
        <w:rPr>
          <w:b/>
        </w:rPr>
        <w:t>2021-</w:t>
      </w:r>
      <w:r w:rsidR="00865D79" w:rsidRPr="00F7199C">
        <w:rPr>
          <w:b/>
        </w:rPr>
        <w:t>0</w:t>
      </w:r>
      <w:r w:rsidR="00991770" w:rsidRPr="00F7199C">
        <w:rPr>
          <w:b/>
        </w:rPr>
        <w:t>5</w:t>
      </w:r>
      <w:r w:rsidR="00F7199C" w:rsidRPr="00F7199C">
        <w:rPr>
          <w:b/>
        </w:rPr>
        <w:t>7</w:t>
      </w:r>
    </w:p>
    <w:p w14:paraId="757363A1" w14:textId="77777777" w:rsidR="00B6323A" w:rsidRPr="00F7199C" w:rsidRDefault="00B6323A" w:rsidP="006B7635">
      <w:pPr>
        <w:pStyle w:val="NoSpacing"/>
        <w:rPr>
          <w:rFonts w:ascii="Times New Roman" w:hAnsi="Times New Roman" w:cs="Times New Roman"/>
          <w:sz w:val="24"/>
          <w:szCs w:val="24"/>
        </w:rPr>
      </w:pPr>
    </w:p>
    <w:p w14:paraId="7EE3A275" w14:textId="56EE1C0E" w:rsidR="00E20550" w:rsidRPr="00F7199C" w:rsidRDefault="00F7199C" w:rsidP="00FA6F61">
      <w:pPr>
        <w:jc w:val="center"/>
        <w:rPr>
          <w:b/>
          <w:caps/>
          <w:color w:val="000000"/>
        </w:rPr>
      </w:pPr>
      <w:r w:rsidRPr="00F7199C">
        <w:rPr>
          <w:b/>
          <w:caps/>
          <w:color w:val="000000"/>
        </w:rPr>
        <w:t>RESOLUTION of the City of San Leandro City Council to Approve Amendments to the City of San Leandro Administrative Code and to the City Council Handbook to Implement the Ways and Means by Which the City Council Will Promote Greater Efficiency in its City Council Meetings</w:t>
      </w:r>
    </w:p>
    <w:p w14:paraId="07B73961" w14:textId="77777777" w:rsidR="00F7199C" w:rsidRPr="00F7199C" w:rsidRDefault="00F7199C" w:rsidP="00FA6F61">
      <w:pPr>
        <w:jc w:val="center"/>
        <w:rPr>
          <w:b/>
          <w:caps/>
          <w:color w:val="000000"/>
        </w:rPr>
      </w:pPr>
    </w:p>
    <w:p w14:paraId="5B0A8794" w14:textId="77777777" w:rsidR="00F7199C" w:rsidRPr="00F7199C" w:rsidRDefault="00F7199C" w:rsidP="00F7199C">
      <w:pPr>
        <w:autoSpaceDE w:val="0"/>
        <w:autoSpaceDN w:val="0"/>
        <w:adjustRightInd w:val="0"/>
        <w:ind w:firstLine="720"/>
      </w:pPr>
      <w:r w:rsidRPr="00F7199C">
        <w:rPr>
          <w:b/>
        </w:rPr>
        <w:t>WHEREAS</w:t>
      </w:r>
      <w:r w:rsidRPr="00F7199C">
        <w:t>, during the City Council’s February 6, 2021 annual planning retreat, amongst other items, the City Council discussed ways and means by which it could make its regular City Council meetings more efficient.</w:t>
      </w:r>
    </w:p>
    <w:p w14:paraId="3E00318D" w14:textId="77777777" w:rsidR="00F7199C" w:rsidRPr="00F7199C" w:rsidRDefault="00F7199C" w:rsidP="00F7199C">
      <w:pPr>
        <w:autoSpaceDE w:val="0"/>
        <w:autoSpaceDN w:val="0"/>
        <w:adjustRightInd w:val="0"/>
      </w:pPr>
    </w:p>
    <w:p w14:paraId="2879C092" w14:textId="77777777" w:rsidR="00F7199C" w:rsidRPr="00F7199C" w:rsidRDefault="00F7199C" w:rsidP="00F7199C">
      <w:pPr>
        <w:widowControl w:val="0"/>
        <w:autoSpaceDE w:val="0"/>
        <w:autoSpaceDN w:val="0"/>
        <w:adjustRightInd w:val="0"/>
        <w:ind w:firstLine="720"/>
      </w:pPr>
      <w:r w:rsidRPr="00F7199C">
        <w:rPr>
          <w:b/>
        </w:rPr>
        <w:t>NOW THEREFORE</w:t>
      </w:r>
      <w:r w:rsidRPr="00F7199C">
        <w:t xml:space="preserve">, the City Council for the City of San Leandro </w:t>
      </w:r>
      <w:r w:rsidRPr="00F7199C">
        <w:rPr>
          <w:b/>
        </w:rPr>
        <w:t>RESOLVES</w:t>
      </w:r>
      <w:r w:rsidRPr="00F7199C">
        <w:t xml:space="preserve"> as follows:</w:t>
      </w:r>
    </w:p>
    <w:p w14:paraId="61DD6C6A" w14:textId="77777777" w:rsidR="00F7199C" w:rsidRPr="00F7199C" w:rsidRDefault="00F7199C" w:rsidP="00F7199C">
      <w:pPr>
        <w:widowControl w:val="0"/>
        <w:autoSpaceDE w:val="0"/>
        <w:autoSpaceDN w:val="0"/>
        <w:adjustRightInd w:val="0"/>
      </w:pPr>
    </w:p>
    <w:p w14:paraId="203B4FA3" w14:textId="77777777" w:rsidR="00F7199C" w:rsidRPr="00F7199C" w:rsidRDefault="00F7199C" w:rsidP="00F7199C">
      <w:pPr>
        <w:widowControl w:val="0"/>
        <w:autoSpaceDE w:val="0"/>
        <w:autoSpaceDN w:val="0"/>
        <w:adjustRightInd w:val="0"/>
      </w:pPr>
      <w:r w:rsidRPr="00F7199C">
        <w:t>1.  That the City Council Handbook shall be amended as follows:</w:t>
      </w:r>
    </w:p>
    <w:p w14:paraId="1E6AF2DD" w14:textId="77777777" w:rsidR="00F7199C" w:rsidRPr="00F7199C" w:rsidRDefault="00F7199C" w:rsidP="00F7199C">
      <w:pPr>
        <w:widowControl w:val="0"/>
        <w:autoSpaceDE w:val="0"/>
        <w:autoSpaceDN w:val="0"/>
        <w:adjustRightInd w:val="0"/>
      </w:pPr>
    </w:p>
    <w:p w14:paraId="07F3C92D" w14:textId="77777777" w:rsidR="00F7199C" w:rsidRPr="00F7199C" w:rsidRDefault="00F7199C" w:rsidP="00F7199C">
      <w:pPr>
        <w:widowControl w:val="0"/>
        <w:autoSpaceDE w:val="0"/>
        <w:autoSpaceDN w:val="0"/>
        <w:adjustRightInd w:val="0"/>
      </w:pPr>
      <w:r w:rsidRPr="00F7199C">
        <w:t>(a)</w:t>
      </w:r>
      <w:r w:rsidRPr="00F7199C">
        <w:rPr>
          <w:b/>
          <w:bCs/>
        </w:rPr>
        <w:t xml:space="preserve">  </w:t>
      </w:r>
      <w:r w:rsidRPr="00F7199C">
        <w:t>The title,</w:t>
      </w:r>
      <w:r w:rsidRPr="00F7199C">
        <w:rPr>
          <w:b/>
          <w:bCs/>
        </w:rPr>
        <w:t xml:space="preserve"> “Council Goals,” </w:t>
      </w:r>
      <w:r w:rsidRPr="00F7199C">
        <w:t>in Section I., “Mayor and City Council,”</w:t>
      </w:r>
      <w:r w:rsidRPr="00F7199C">
        <w:rPr>
          <w:b/>
          <w:bCs/>
        </w:rPr>
        <w:t xml:space="preserve"> </w:t>
      </w:r>
      <w:r w:rsidRPr="00F7199C">
        <w:t>at p. 8 shall be amended to:</w:t>
      </w:r>
    </w:p>
    <w:p w14:paraId="2E79825D" w14:textId="77777777" w:rsidR="00F7199C" w:rsidRPr="00F7199C" w:rsidRDefault="00F7199C" w:rsidP="00F7199C">
      <w:pPr>
        <w:widowControl w:val="0"/>
        <w:autoSpaceDE w:val="0"/>
        <w:autoSpaceDN w:val="0"/>
        <w:adjustRightInd w:val="0"/>
      </w:pPr>
    </w:p>
    <w:p w14:paraId="068AFA69" w14:textId="77777777" w:rsidR="00F7199C" w:rsidRPr="00F7199C" w:rsidRDefault="00F7199C" w:rsidP="00F7199C">
      <w:pPr>
        <w:widowControl w:val="0"/>
        <w:autoSpaceDE w:val="0"/>
        <w:autoSpaceDN w:val="0"/>
        <w:adjustRightInd w:val="0"/>
        <w:ind w:firstLine="720"/>
        <w:rPr>
          <w:b/>
          <w:bCs/>
        </w:rPr>
      </w:pPr>
      <w:r w:rsidRPr="00F7199C">
        <w:rPr>
          <w:b/>
          <w:bCs/>
        </w:rPr>
        <w:t>“Council Goals and Priorities”</w:t>
      </w:r>
    </w:p>
    <w:p w14:paraId="1CB552B5" w14:textId="77777777" w:rsidR="00F7199C" w:rsidRPr="00F7199C" w:rsidRDefault="00F7199C" w:rsidP="00F7199C">
      <w:pPr>
        <w:widowControl w:val="0"/>
        <w:autoSpaceDE w:val="0"/>
        <w:autoSpaceDN w:val="0"/>
        <w:adjustRightInd w:val="0"/>
      </w:pPr>
      <w:r w:rsidRPr="00F7199C">
        <w:t xml:space="preserve"> </w:t>
      </w:r>
    </w:p>
    <w:p w14:paraId="7332A4F2" w14:textId="77777777" w:rsidR="00F7199C" w:rsidRPr="00F7199C" w:rsidRDefault="00F7199C" w:rsidP="00F7199C">
      <w:pPr>
        <w:widowControl w:val="0"/>
        <w:autoSpaceDE w:val="0"/>
        <w:autoSpaceDN w:val="0"/>
        <w:adjustRightInd w:val="0"/>
      </w:pPr>
      <w:r w:rsidRPr="00F7199C">
        <w:t xml:space="preserve">(b)  The following language shall be added after the last sentence of the newly titled </w:t>
      </w:r>
      <w:r w:rsidRPr="00F7199C">
        <w:rPr>
          <w:b/>
          <w:bCs/>
        </w:rPr>
        <w:t>Section I., Mayor and City Council, Council Goals and Priorities</w:t>
      </w:r>
      <w:r w:rsidRPr="00F7199C">
        <w:t xml:space="preserve">, at page 8:  </w:t>
      </w:r>
    </w:p>
    <w:p w14:paraId="78EEC4C8" w14:textId="77777777" w:rsidR="00F7199C" w:rsidRPr="00F7199C" w:rsidRDefault="00F7199C" w:rsidP="00F7199C">
      <w:pPr>
        <w:widowControl w:val="0"/>
        <w:autoSpaceDE w:val="0"/>
        <w:autoSpaceDN w:val="0"/>
        <w:adjustRightInd w:val="0"/>
      </w:pPr>
    </w:p>
    <w:p w14:paraId="7B002A02" w14:textId="77777777" w:rsidR="00F7199C" w:rsidRPr="00F7199C" w:rsidRDefault="00F7199C" w:rsidP="00F7199C">
      <w:pPr>
        <w:widowControl w:val="0"/>
        <w:autoSpaceDE w:val="0"/>
        <w:autoSpaceDN w:val="0"/>
        <w:adjustRightInd w:val="0"/>
        <w:ind w:left="720"/>
        <w:rPr>
          <w:i/>
          <w:iCs/>
        </w:rPr>
      </w:pPr>
      <w:r w:rsidRPr="00F7199C">
        <w:t>“</w:t>
      </w:r>
      <w:r w:rsidRPr="00F7199C">
        <w:rPr>
          <w:i/>
          <w:iCs/>
        </w:rPr>
        <w:t>All City Council items brought forward at City Council meetings under Item 14. subsequent to a City Council planning retreat shall be re-prioritized by the City Council twice a year.”</w:t>
      </w:r>
    </w:p>
    <w:p w14:paraId="50588A95" w14:textId="77777777" w:rsidR="00F7199C" w:rsidRPr="00F7199C" w:rsidRDefault="00F7199C" w:rsidP="00F7199C">
      <w:pPr>
        <w:widowControl w:val="0"/>
        <w:autoSpaceDE w:val="0"/>
        <w:autoSpaceDN w:val="0"/>
        <w:adjustRightInd w:val="0"/>
        <w:rPr>
          <w:i/>
          <w:iCs/>
        </w:rPr>
      </w:pPr>
    </w:p>
    <w:p w14:paraId="6FC959B5" w14:textId="77777777" w:rsidR="00F7199C" w:rsidRPr="00F7199C" w:rsidRDefault="00F7199C" w:rsidP="00F7199C">
      <w:pPr>
        <w:shd w:val="clear" w:color="auto" w:fill="FFFFFF"/>
        <w:autoSpaceDE w:val="0"/>
        <w:autoSpaceDN w:val="0"/>
        <w:adjustRightInd w:val="0"/>
      </w:pPr>
      <w:r w:rsidRPr="00F7199C">
        <w:t xml:space="preserve">(c)  The following language shall be added to the beginning of </w:t>
      </w:r>
      <w:r w:rsidRPr="00F7199C">
        <w:rPr>
          <w:b/>
          <w:bCs/>
        </w:rPr>
        <w:t>Section II., Meetings, Closed Session</w:t>
      </w:r>
      <w:r w:rsidRPr="00F7199C">
        <w:t>, at p.10:</w:t>
      </w:r>
    </w:p>
    <w:p w14:paraId="1A835DF5" w14:textId="77777777" w:rsidR="00F7199C" w:rsidRPr="00F7199C" w:rsidRDefault="00F7199C" w:rsidP="00F7199C">
      <w:pPr>
        <w:shd w:val="clear" w:color="auto" w:fill="FFFFFF"/>
        <w:autoSpaceDE w:val="0"/>
        <w:autoSpaceDN w:val="0"/>
        <w:adjustRightInd w:val="0"/>
      </w:pPr>
    </w:p>
    <w:p w14:paraId="3CB83461" w14:textId="77777777" w:rsidR="00F7199C" w:rsidRPr="00F7199C" w:rsidRDefault="00F7199C" w:rsidP="00F7199C">
      <w:pPr>
        <w:shd w:val="clear" w:color="auto" w:fill="FFFFFF"/>
        <w:autoSpaceDE w:val="0"/>
        <w:autoSpaceDN w:val="0"/>
        <w:adjustRightInd w:val="0"/>
        <w:ind w:left="720"/>
      </w:pPr>
      <w:r w:rsidRPr="00F7199C">
        <w:rPr>
          <w:i/>
          <w:iCs/>
        </w:rPr>
        <w:t xml:space="preserve">Closed session will begin one hour before the City Council meeting unless otherwise arranged. Action items will be placed first on the closed session agenda. </w:t>
      </w:r>
      <w:r w:rsidRPr="00F7199C">
        <w:t>Typically, closed sessions are called to discuss (1) real property negotiations, (2) existing or anticipated litigation, (3) liability claims, (4) labor negotiations, or public employee appointments, (5) evaluations and discipline.</w:t>
      </w:r>
    </w:p>
    <w:p w14:paraId="01BE45CF" w14:textId="77777777" w:rsidR="00F7199C" w:rsidRPr="00F7199C" w:rsidRDefault="00F7199C" w:rsidP="00F7199C">
      <w:pPr>
        <w:shd w:val="clear" w:color="auto" w:fill="FFFFFF"/>
        <w:autoSpaceDE w:val="0"/>
        <w:autoSpaceDN w:val="0"/>
        <w:adjustRightInd w:val="0"/>
      </w:pPr>
    </w:p>
    <w:p w14:paraId="7B88BE22" w14:textId="77777777" w:rsidR="00F7199C" w:rsidRPr="00F7199C" w:rsidRDefault="00F7199C" w:rsidP="00F7199C">
      <w:pPr>
        <w:shd w:val="clear" w:color="auto" w:fill="FFFFFF"/>
        <w:autoSpaceDE w:val="0"/>
        <w:autoSpaceDN w:val="0"/>
        <w:adjustRightInd w:val="0"/>
        <w:ind w:left="720"/>
      </w:pPr>
    </w:p>
    <w:p w14:paraId="47F31770" w14:textId="77777777" w:rsidR="00F7199C" w:rsidRPr="00F7199C" w:rsidRDefault="00F7199C" w:rsidP="00F7199C">
      <w:pPr>
        <w:shd w:val="clear" w:color="auto" w:fill="FFFFFF"/>
        <w:autoSpaceDE w:val="0"/>
        <w:autoSpaceDN w:val="0"/>
        <w:adjustRightInd w:val="0"/>
      </w:pPr>
      <w:r w:rsidRPr="00F7199C">
        <w:t xml:space="preserve">(e) </w:t>
      </w:r>
      <w:r w:rsidRPr="00F7199C">
        <w:rPr>
          <w:b/>
          <w:bCs/>
        </w:rPr>
        <w:t>Section IV., Conflicts, Liability &amp; Decorum, Decorum and Order - Council Members</w:t>
      </w:r>
      <w:r w:rsidRPr="00F7199C">
        <w:t>, pgs. 21-22, shall be amended with new language in italics, as follows:</w:t>
      </w:r>
    </w:p>
    <w:p w14:paraId="53D7029F" w14:textId="77777777" w:rsidR="00F7199C" w:rsidRPr="00F7199C" w:rsidRDefault="00F7199C" w:rsidP="00F7199C">
      <w:pPr>
        <w:autoSpaceDE w:val="0"/>
        <w:autoSpaceDN w:val="0"/>
        <w:adjustRightInd w:val="0"/>
      </w:pPr>
    </w:p>
    <w:p w14:paraId="7A8C6CEB" w14:textId="77777777" w:rsidR="00F7199C" w:rsidRPr="00F7199C" w:rsidRDefault="00F7199C" w:rsidP="00F7199C">
      <w:pPr>
        <w:autoSpaceDE w:val="0"/>
        <w:autoSpaceDN w:val="0"/>
        <w:adjustRightInd w:val="0"/>
        <w:ind w:left="720"/>
      </w:pPr>
      <w:r w:rsidRPr="00F7199C">
        <w:t xml:space="preserve">“a) Any Council Member who wants to speak shall address the Chair and, upon recognition by the Chair, shall confine himself/herself to the question under debate. </w:t>
      </w:r>
    </w:p>
    <w:p w14:paraId="783B676F" w14:textId="77777777" w:rsidR="00F7199C" w:rsidRPr="00F7199C" w:rsidRDefault="00F7199C" w:rsidP="00F7199C">
      <w:pPr>
        <w:autoSpaceDE w:val="0"/>
        <w:autoSpaceDN w:val="0"/>
        <w:adjustRightInd w:val="0"/>
        <w:ind w:left="720"/>
      </w:pPr>
    </w:p>
    <w:p w14:paraId="19FBF51A" w14:textId="77777777" w:rsidR="00F7199C" w:rsidRPr="00F7199C" w:rsidRDefault="00F7199C" w:rsidP="00F7199C">
      <w:pPr>
        <w:autoSpaceDE w:val="0"/>
        <w:autoSpaceDN w:val="0"/>
        <w:adjustRightInd w:val="0"/>
        <w:ind w:left="720"/>
        <w:rPr>
          <w:i/>
          <w:iCs/>
        </w:rPr>
      </w:pPr>
      <w:r w:rsidRPr="00F7199C">
        <w:t xml:space="preserve">b) A Council Member who wants to question a staff member shall address his/her question to the City Manager, City Attorney, or the City Clerk in appropriate cases, who shall be entitled to answer the inquiry himself/herself or to designate some member of the staff for that purpose.  </w:t>
      </w:r>
      <w:r w:rsidRPr="00F7199C">
        <w:rPr>
          <w:i/>
          <w:iCs/>
        </w:rPr>
        <w:t xml:space="preserve">During initial clarifying questions from City Council Members after a staff report, the Presiding Officer shall enforce a 5-question limit per City Council </w:t>
      </w:r>
      <w:r w:rsidRPr="00F7199C">
        <w:rPr>
          <w:i/>
          <w:iCs/>
        </w:rPr>
        <w:lastRenderedPageBreak/>
        <w:t xml:space="preserve">Member. Once every Council Member has had a chance to ask an initial 5 questions, the Presiding Officer may allow additional questions as needed.  </w:t>
      </w:r>
    </w:p>
    <w:p w14:paraId="71F6AFF2" w14:textId="77777777" w:rsidR="00F7199C" w:rsidRPr="00F7199C" w:rsidRDefault="00F7199C" w:rsidP="00F7199C">
      <w:pPr>
        <w:autoSpaceDE w:val="0"/>
        <w:autoSpaceDN w:val="0"/>
        <w:adjustRightInd w:val="0"/>
        <w:ind w:left="720"/>
        <w:rPr>
          <w:i/>
          <w:iCs/>
        </w:rPr>
      </w:pPr>
    </w:p>
    <w:p w14:paraId="1FC8DE63" w14:textId="77777777" w:rsidR="00F7199C" w:rsidRPr="00F7199C" w:rsidRDefault="00F7199C" w:rsidP="00F7199C">
      <w:pPr>
        <w:autoSpaceDE w:val="0"/>
        <w:autoSpaceDN w:val="0"/>
        <w:adjustRightInd w:val="0"/>
        <w:ind w:left="720"/>
      </w:pPr>
      <w:r w:rsidRPr="00F7199C">
        <w:t xml:space="preserve">c) A Council Member, once recognized, shall not be interrupted while speaking unless called to order by the Presiding Officer; unless a Point of Order is raised by another Council Member; or unless the speaker chooses to yield to questions from another Council Member. </w:t>
      </w:r>
    </w:p>
    <w:p w14:paraId="78083F06" w14:textId="77777777" w:rsidR="00F7199C" w:rsidRPr="00F7199C" w:rsidRDefault="00F7199C" w:rsidP="00F7199C">
      <w:pPr>
        <w:autoSpaceDE w:val="0"/>
        <w:autoSpaceDN w:val="0"/>
        <w:adjustRightInd w:val="0"/>
        <w:ind w:left="720"/>
      </w:pPr>
    </w:p>
    <w:p w14:paraId="6F66B8D2" w14:textId="77777777" w:rsidR="00F7199C" w:rsidRPr="00F7199C" w:rsidRDefault="00F7199C" w:rsidP="00F7199C">
      <w:pPr>
        <w:autoSpaceDE w:val="0"/>
        <w:autoSpaceDN w:val="0"/>
        <w:adjustRightInd w:val="0"/>
        <w:ind w:left="720"/>
        <w:rPr>
          <w:i/>
          <w:iCs/>
        </w:rPr>
      </w:pPr>
      <w:r w:rsidRPr="00F7199C">
        <w:rPr>
          <w:i/>
          <w:iCs/>
        </w:rPr>
        <w:t>d)  A visual timer shall be posted for all presenters and City Council members during their comments.</w:t>
      </w:r>
    </w:p>
    <w:p w14:paraId="52CD4301" w14:textId="77777777" w:rsidR="00F7199C" w:rsidRPr="00F7199C" w:rsidRDefault="00F7199C" w:rsidP="00F7199C">
      <w:pPr>
        <w:autoSpaceDE w:val="0"/>
        <w:autoSpaceDN w:val="0"/>
        <w:adjustRightInd w:val="0"/>
        <w:ind w:left="720"/>
        <w:rPr>
          <w:i/>
          <w:iCs/>
        </w:rPr>
      </w:pPr>
    </w:p>
    <w:p w14:paraId="27905ACD" w14:textId="77777777" w:rsidR="00F7199C" w:rsidRPr="00F7199C" w:rsidRDefault="00F7199C" w:rsidP="00F7199C">
      <w:pPr>
        <w:autoSpaceDE w:val="0"/>
        <w:autoSpaceDN w:val="0"/>
        <w:adjustRightInd w:val="0"/>
        <w:ind w:left="720"/>
      </w:pPr>
      <w:r w:rsidRPr="00F7199C">
        <w:t xml:space="preserve">e) Any Council Member challenged while speaking, shall cease speaking immediately until the question of order is determined. If ruled to be in order, he/she shall be permitted to proceed. If ruled to be not in order, he/she shall remain silent or shall alter his/her remarks to comply with rules of our Council. </w:t>
      </w:r>
    </w:p>
    <w:p w14:paraId="67F8315A" w14:textId="77777777" w:rsidR="00F7199C" w:rsidRPr="00F7199C" w:rsidRDefault="00F7199C" w:rsidP="00F7199C">
      <w:pPr>
        <w:autoSpaceDE w:val="0"/>
        <w:autoSpaceDN w:val="0"/>
        <w:adjustRightInd w:val="0"/>
        <w:ind w:left="720"/>
      </w:pPr>
    </w:p>
    <w:p w14:paraId="378A4374" w14:textId="77777777" w:rsidR="00F7199C" w:rsidRPr="00F7199C" w:rsidRDefault="00F7199C" w:rsidP="00F7199C">
      <w:pPr>
        <w:autoSpaceDE w:val="0"/>
        <w:autoSpaceDN w:val="0"/>
        <w:adjustRightInd w:val="0"/>
        <w:ind w:left="720"/>
      </w:pPr>
      <w:r w:rsidRPr="00F7199C">
        <w:t xml:space="preserve">f) Council Members shall accord the utmost courtesy to each other, to City employees and the public appearing before the Council and </w:t>
      </w:r>
      <w:proofErr w:type="gramStart"/>
      <w:r w:rsidRPr="00F7199C">
        <w:t>shall refrain at all times</w:t>
      </w:r>
      <w:proofErr w:type="gramEnd"/>
      <w:r w:rsidRPr="00F7199C">
        <w:t xml:space="preserve"> from rude and derogatory remarks, reflections as to integrity, abusive comments, and statements as to motives and personalities. </w:t>
      </w:r>
    </w:p>
    <w:p w14:paraId="4E4A9959" w14:textId="77777777" w:rsidR="00F7199C" w:rsidRPr="00F7199C" w:rsidRDefault="00F7199C" w:rsidP="00F7199C">
      <w:pPr>
        <w:autoSpaceDE w:val="0"/>
        <w:autoSpaceDN w:val="0"/>
        <w:adjustRightInd w:val="0"/>
        <w:ind w:left="720"/>
      </w:pPr>
    </w:p>
    <w:p w14:paraId="1EE9CDDD" w14:textId="77777777" w:rsidR="00F7199C" w:rsidRPr="00F7199C" w:rsidRDefault="00F7199C" w:rsidP="00F7199C">
      <w:pPr>
        <w:autoSpaceDE w:val="0"/>
        <w:autoSpaceDN w:val="0"/>
        <w:adjustRightInd w:val="0"/>
        <w:ind w:left="720"/>
      </w:pPr>
      <w:r w:rsidRPr="00F7199C">
        <w:t xml:space="preserve">g) Any Council Member may move to require the Presiding Officer to enforce the rules, and the affirmative vote of </w:t>
      </w:r>
      <w:proofErr w:type="gramStart"/>
      <w:r w:rsidRPr="00F7199C">
        <w:t>a majority of</w:t>
      </w:r>
      <w:proofErr w:type="gramEnd"/>
      <w:r w:rsidRPr="00F7199C">
        <w:t xml:space="preserve"> the Council shall require him/her to so act.” </w:t>
      </w:r>
    </w:p>
    <w:p w14:paraId="0A8B6BA8" w14:textId="77777777" w:rsidR="00F7199C" w:rsidRPr="00F7199C" w:rsidRDefault="00F7199C" w:rsidP="00F7199C">
      <w:pPr>
        <w:autoSpaceDE w:val="0"/>
        <w:autoSpaceDN w:val="0"/>
        <w:adjustRightInd w:val="0"/>
      </w:pPr>
    </w:p>
    <w:p w14:paraId="21ADD3BD" w14:textId="77777777" w:rsidR="00F7199C" w:rsidRPr="00F7199C" w:rsidRDefault="00F7199C" w:rsidP="00F7199C">
      <w:pPr>
        <w:shd w:val="clear" w:color="auto" w:fill="FFFFFF"/>
        <w:autoSpaceDE w:val="0"/>
        <w:autoSpaceDN w:val="0"/>
        <w:adjustRightInd w:val="0"/>
      </w:pPr>
      <w:r w:rsidRPr="00F7199C">
        <w:t xml:space="preserve">(f) </w:t>
      </w:r>
      <w:r w:rsidRPr="00F7199C">
        <w:rPr>
          <w:b/>
          <w:bCs/>
        </w:rPr>
        <w:t>Section IV., Communications - Correspondence from the Public</w:t>
      </w:r>
      <w:r w:rsidRPr="00F7199C">
        <w:t>, pg. 31 The following language shall be added after the first sentence of the second paragraph:</w:t>
      </w:r>
    </w:p>
    <w:p w14:paraId="24A0CCFB" w14:textId="77777777" w:rsidR="00F7199C" w:rsidRPr="00F7199C" w:rsidRDefault="00F7199C" w:rsidP="00F7199C">
      <w:pPr>
        <w:shd w:val="clear" w:color="auto" w:fill="FFFFFF"/>
        <w:autoSpaceDE w:val="0"/>
        <w:autoSpaceDN w:val="0"/>
        <w:adjustRightInd w:val="0"/>
      </w:pPr>
    </w:p>
    <w:p w14:paraId="47E4926C" w14:textId="77777777" w:rsidR="00F7199C" w:rsidRPr="00F7199C" w:rsidRDefault="00F7199C" w:rsidP="00F7199C">
      <w:pPr>
        <w:shd w:val="clear" w:color="auto" w:fill="FFFFFF"/>
        <w:autoSpaceDE w:val="0"/>
        <w:autoSpaceDN w:val="0"/>
        <w:adjustRightInd w:val="0"/>
        <w:ind w:left="1080"/>
      </w:pPr>
      <w:r w:rsidRPr="00F7199C">
        <w:t>Any communication relating to a mater pending, or to brought before the City Council, shall be included in the agenda packet for the meeting at which such item is be considered.</w:t>
      </w:r>
      <w:r w:rsidRPr="00F7199C">
        <w:rPr>
          <w:i/>
          <w:iCs/>
        </w:rPr>
        <w:t xml:space="preserve">  Any written Public Comment must be received no later than 11:59 p.m.  the Sunday prior to the Monday City Council meeting.  All written Public Comment submitted by the deadline will be distributed to the City Council no later than 3:00 p.m. on the day of the meeting and will be made part of the official record.  Written public comment will not be read aloud</w:t>
      </w:r>
      <w:r w:rsidRPr="00F7199C">
        <w:t>.</w:t>
      </w:r>
    </w:p>
    <w:p w14:paraId="26D21FE3" w14:textId="77777777" w:rsidR="00F7199C" w:rsidRPr="00F7199C" w:rsidRDefault="00F7199C" w:rsidP="00F7199C">
      <w:pPr>
        <w:autoSpaceDE w:val="0"/>
        <w:autoSpaceDN w:val="0"/>
        <w:adjustRightInd w:val="0"/>
      </w:pPr>
    </w:p>
    <w:p w14:paraId="661E1B75" w14:textId="77777777" w:rsidR="00F7199C" w:rsidRPr="00F7199C" w:rsidRDefault="00F7199C" w:rsidP="00F7199C">
      <w:pPr>
        <w:widowControl w:val="0"/>
        <w:autoSpaceDE w:val="0"/>
        <w:autoSpaceDN w:val="0"/>
        <w:adjustRightInd w:val="0"/>
      </w:pPr>
      <w:r w:rsidRPr="00F7199C">
        <w:t xml:space="preserve">2.  That the Interim City Manager is authorized to take all actions otherwise necessary to </w:t>
      </w:r>
      <w:proofErr w:type="gramStart"/>
      <w:r w:rsidRPr="00F7199C">
        <w:t>effect</w:t>
      </w:r>
      <w:proofErr w:type="gramEnd"/>
      <w:r w:rsidRPr="00F7199C">
        <w:t xml:space="preserve"> the intent of this Resolution, including directing the City Clerk to implement and publicize the amendments to the Municipal Code, Administrative Code, and the City Council Handbook described herein.  </w:t>
      </w:r>
    </w:p>
    <w:p w14:paraId="4087BF9A" w14:textId="09A06F09" w:rsidR="00F7199C" w:rsidRDefault="00F7199C">
      <w:r>
        <w:br w:type="page"/>
      </w:r>
    </w:p>
    <w:p w14:paraId="00EE8566" w14:textId="050C9631" w:rsidR="008412A2" w:rsidRPr="00F7199C" w:rsidRDefault="00F7199C" w:rsidP="00993C1F">
      <w:pPr>
        <w:tabs>
          <w:tab w:val="left" w:pos="720"/>
          <w:tab w:val="left" w:pos="1440"/>
          <w:tab w:val="left" w:pos="2160"/>
          <w:tab w:val="left" w:pos="2880"/>
          <w:tab w:val="right" w:pos="10440"/>
        </w:tabs>
        <w:autoSpaceDE w:val="0"/>
        <w:autoSpaceDN w:val="0"/>
        <w:adjustRightInd w:val="0"/>
        <w:rPr>
          <w:color w:val="000000"/>
        </w:rPr>
      </w:pPr>
      <w:r>
        <w:lastRenderedPageBreak/>
        <w:tab/>
      </w:r>
      <w:bookmarkStart w:id="0" w:name="_GoBack"/>
      <w:bookmarkEnd w:id="0"/>
      <w:r w:rsidR="008B742E" w:rsidRPr="00F7199C">
        <w:t>I</w:t>
      </w:r>
      <w:r w:rsidR="00513FBD" w:rsidRPr="00F7199C">
        <w:t>ntro</w:t>
      </w:r>
      <w:r w:rsidR="005E2B33" w:rsidRPr="00F7199C">
        <w:t xml:space="preserve">duced by </w:t>
      </w:r>
      <w:r w:rsidR="00C46FA1" w:rsidRPr="00F7199C">
        <w:t>Councilmember</w:t>
      </w:r>
      <w:r w:rsidR="00AE7474" w:rsidRPr="00F7199C">
        <w:t xml:space="preserve"> </w:t>
      </w:r>
      <w:r w:rsidR="002F16DB" w:rsidRPr="00F7199C">
        <w:t>Ballew</w:t>
      </w:r>
      <w:r w:rsidR="008412A2" w:rsidRPr="00F7199C">
        <w:t xml:space="preserve"> and passed and ado</w:t>
      </w:r>
      <w:r w:rsidR="006A142B" w:rsidRPr="00F7199C">
        <w:t>pted thi</w:t>
      </w:r>
      <w:r w:rsidR="00D47D0A" w:rsidRPr="00F7199C">
        <w:t xml:space="preserve">s </w:t>
      </w:r>
      <w:r w:rsidR="001E2D16" w:rsidRPr="00F7199C">
        <w:t>5</w:t>
      </w:r>
      <w:r w:rsidR="001E2D16" w:rsidRPr="00F7199C">
        <w:rPr>
          <w:vertAlign w:val="superscript"/>
        </w:rPr>
        <w:t>th</w:t>
      </w:r>
      <w:r w:rsidR="001E2D16" w:rsidRPr="00F7199C">
        <w:t xml:space="preserve"> </w:t>
      </w:r>
      <w:r w:rsidR="00AE7474" w:rsidRPr="00F7199C">
        <w:t xml:space="preserve">day of </w:t>
      </w:r>
      <w:r w:rsidR="002F16DB" w:rsidRPr="00F7199C">
        <w:t>April</w:t>
      </w:r>
      <w:r w:rsidR="0066642F" w:rsidRPr="00F7199C">
        <w:t xml:space="preserve"> </w:t>
      </w:r>
      <w:r w:rsidR="00CC068B" w:rsidRPr="00F7199C">
        <w:t>20</w:t>
      </w:r>
      <w:r w:rsidR="000B09AB" w:rsidRPr="00F7199C">
        <w:t>2</w:t>
      </w:r>
      <w:r w:rsidR="00012BE3" w:rsidRPr="00F7199C">
        <w:t>1</w:t>
      </w:r>
      <w:r w:rsidR="008412A2" w:rsidRPr="00F7199C">
        <w:t>, by the following vote:</w:t>
      </w:r>
    </w:p>
    <w:p w14:paraId="59803840" w14:textId="77777777" w:rsidR="005D666F" w:rsidRPr="00F7199C" w:rsidRDefault="005D666F" w:rsidP="00862F4B">
      <w:pPr>
        <w:ind w:left="1260" w:hanging="1260"/>
        <w:jc w:val="both"/>
      </w:pPr>
    </w:p>
    <w:p w14:paraId="26FAD0CF" w14:textId="77777777" w:rsidR="008412A2" w:rsidRPr="00F7199C" w:rsidRDefault="008412A2" w:rsidP="00862F4B">
      <w:pPr>
        <w:ind w:left="1260" w:hanging="1260"/>
        <w:jc w:val="both"/>
      </w:pPr>
      <w:r w:rsidRPr="00F7199C">
        <w:t>Members of the Council:</w:t>
      </w:r>
    </w:p>
    <w:p w14:paraId="7F29672B" w14:textId="77777777" w:rsidR="008412A2" w:rsidRPr="00F7199C" w:rsidRDefault="008412A2" w:rsidP="00C46FA1">
      <w:pPr>
        <w:ind w:left="1260" w:hanging="1260"/>
      </w:pPr>
    </w:p>
    <w:p w14:paraId="7267D1E2" w14:textId="09475C1E" w:rsidR="008412A2" w:rsidRPr="00F7199C" w:rsidRDefault="005E2B33" w:rsidP="00C46FA1">
      <w:pPr>
        <w:tabs>
          <w:tab w:val="left" w:pos="1260"/>
          <w:tab w:val="right" w:pos="9360"/>
        </w:tabs>
        <w:ind w:left="1260" w:hanging="1260"/>
      </w:pPr>
      <w:r w:rsidRPr="00F7199C">
        <w:t>AYES:</w:t>
      </w:r>
      <w:r w:rsidRPr="00F7199C">
        <w:tab/>
        <w:t>Councilmembers</w:t>
      </w:r>
      <w:r w:rsidR="008412A2" w:rsidRPr="00F7199C">
        <w:t xml:space="preserve"> </w:t>
      </w:r>
      <w:r w:rsidR="00CC068B" w:rsidRPr="00F7199C">
        <w:t xml:space="preserve">Aguilar, </w:t>
      </w:r>
      <w:r w:rsidR="00012BE3" w:rsidRPr="00F7199C">
        <w:t xml:space="preserve">Azevedo, </w:t>
      </w:r>
      <w:r w:rsidR="0066642F" w:rsidRPr="00F7199C">
        <w:t xml:space="preserve">Ballew, </w:t>
      </w:r>
      <w:r w:rsidR="008412A2" w:rsidRPr="00F7199C">
        <w:t>Cox,</w:t>
      </w:r>
      <w:r w:rsidR="00EC5B5F" w:rsidRPr="00F7199C">
        <w:t xml:space="preserve"> </w:t>
      </w:r>
      <w:r w:rsidR="001718CF" w:rsidRPr="00F7199C">
        <w:t xml:space="preserve">Lopez, </w:t>
      </w:r>
      <w:r w:rsidR="00012BE3" w:rsidRPr="00F7199C">
        <w:t xml:space="preserve">Simon, </w:t>
      </w:r>
      <w:r w:rsidR="008E50D7" w:rsidRPr="00F7199C">
        <w:t>Mayor Cutter</w:t>
      </w:r>
      <w:r w:rsidR="00C46FA1" w:rsidRPr="00F7199C">
        <w:tab/>
        <w:t>(</w:t>
      </w:r>
      <w:r w:rsidR="0066642F" w:rsidRPr="00F7199C">
        <w:t>7</w:t>
      </w:r>
      <w:r w:rsidR="008412A2" w:rsidRPr="00F7199C">
        <w:t>)</w:t>
      </w:r>
    </w:p>
    <w:p w14:paraId="7CC3D5C2" w14:textId="77777777" w:rsidR="00961A24" w:rsidRPr="00F7199C" w:rsidRDefault="00961A24" w:rsidP="008412A2">
      <w:pPr>
        <w:tabs>
          <w:tab w:val="left" w:pos="1260"/>
          <w:tab w:val="right" w:pos="9360"/>
        </w:tabs>
        <w:ind w:left="1260" w:hanging="1260"/>
      </w:pPr>
    </w:p>
    <w:p w14:paraId="53B03173" w14:textId="3F88C394" w:rsidR="008412A2" w:rsidRPr="00F7199C" w:rsidRDefault="0011577A" w:rsidP="008412A2">
      <w:pPr>
        <w:tabs>
          <w:tab w:val="left" w:pos="1260"/>
          <w:tab w:val="right" w:pos="9360"/>
        </w:tabs>
        <w:ind w:left="1260" w:hanging="1260"/>
      </w:pPr>
      <w:r w:rsidRPr="00F7199C">
        <w:t>NOES:</w:t>
      </w:r>
      <w:r w:rsidRPr="00F7199C">
        <w:tab/>
      </w:r>
      <w:r w:rsidR="006704E9" w:rsidRPr="00F7199C">
        <w:t>None</w:t>
      </w:r>
      <w:r w:rsidR="008412A2" w:rsidRPr="00F7199C">
        <w:tab/>
        <w:t>(</w:t>
      </w:r>
      <w:r w:rsidR="006704E9" w:rsidRPr="00F7199C">
        <w:t>0</w:t>
      </w:r>
      <w:r w:rsidR="008412A2" w:rsidRPr="00F7199C">
        <w:t>)</w:t>
      </w:r>
    </w:p>
    <w:p w14:paraId="2F26F47A" w14:textId="77777777" w:rsidR="00961A24" w:rsidRPr="00F7199C" w:rsidRDefault="00961A24" w:rsidP="008412A2">
      <w:pPr>
        <w:tabs>
          <w:tab w:val="left" w:pos="1260"/>
          <w:tab w:val="right" w:pos="9360"/>
        </w:tabs>
        <w:ind w:left="1260" w:hanging="1260"/>
      </w:pPr>
    </w:p>
    <w:p w14:paraId="46B0622E" w14:textId="78578F36" w:rsidR="008412A2" w:rsidRPr="00F7199C" w:rsidRDefault="001718CF" w:rsidP="008412A2">
      <w:pPr>
        <w:tabs>
          <w:tab w:val="left" w:pos="1260"/>
          <w:tab w:val="right" w:pos="9360"/>
        </w:tabs>
        <w:ind w:left="1260" w:hanging="1260"/>
      </w:pPr>
      <w:r w:rsidRPr="00F7199C">
        <w:t>ABSENT</w:t>
      </w:r>
      <w:r w:rsidR="008412A2" w:rsidRPr="00F7199C">
        <w:t>:</w:t>
      </w:r>
      <w:r w:rsidR="008412A2" w:rsidRPr="00F7199C">
        <w:tab/>
      </w:r>
      <w:r w:rsidR="0066642F" w:rsidRPr="00F7199C">
        <w:t>None</w:t>
      </w:r>
      <w:r w:rsidR="00C46FA1" w:rsidRPr="00F7199C">
        <w:tab/>
        <w:t>(</w:t>
      </w:r>
      <w:r w:rsidR="0066642F" w:rsidRPr="00F7199C">
        <w:t>0</w:t>
      </w:r>
      <w:r w:rsidR="008412A2" w:rsidRPr="00F7199C">
        <w:t>)</w:t>
      </w:r>
    </w:p>
    <w:p w14:paraId="77B35793" w14:textId="77777777" w:rsidR="005C7B09" w:rsidRPr="00F7199C" w:rsidRDefault="005C7B09" w:rsidP="0079586C">
      <w:pPr>
        <w:tabs>
          <w:tab w:val="left" w:pos="5040"/>
        </w:tabs>
        <w:suppressAutoHyphens/>
        <w:ind w:left="1260" w:hanging="1260"/>
        <w:jc w:val="both"/>
      </w:pPr>
    </w:p>
    <w:p w14:paraId="36338C94" w14:textId="77777777" w:rsidR="008412A2" w:rsidRPr="00F7199C" w:rsidRDefault="008412A2" w:rsidP="0079586C">
      <w:pPr>
        <w:tabs>
          <w:tab w:val="left" w:pos="5040"/>
        </w:tabs>
        <w:suppressAutoHyphens/>
        <w:ind w:left="1260" w:hanging="1260"/>
        <w:jc w:val="both"/>
        <w:rPr>
          <w:u w:val="single"/>
        </w:rPr>
      </w:pPr>
      <w:r w:rsidRPr="00F7199C">
        <w:t>ATTEST:</w:t>
      </w:r>
      <w:r w:rsidRPr="00F7199C">
        <w:tab/>
      </w:r>
      <w:r w:rsidRPr="00F7199C">
        <w:rPr>
          <w:u w:val="single"/>
        </w:rPr>
        <w:tab/>
      </w:r>
    </w:p>
    <w:p w14:paraId="70618CA0" w14:textId="49D7EDDD" w:rsidR="001A0A39" w:rsidRPr="00F7199C" w:rsidRDefault="008412A2" w:rsidP="00993C1F">
      <w:pPr>
        <w:tabs>
          <w:tab w:val="left" w:pos="1260"/>
        </w:tabs>
        <w:ind w:left="1260" w:hanging="1260"/>
      </w:pPr>
      <w:r w:rsidRPr="00F7199C">
        <w:tab/>
      </w:r>
      <w:r w:rsidR="00CC068B" w:rsidRPr="00F7199C">
        <w:t>Leticia I. Miguel</w:t>
      </w:r>
      <w:r w:rsidRPr="00F7199C">
        <w:t>, City Clerk</w:t>
      </w:r>
    </w:p>
    <w:sectPr w:rsidR="001A0A39" w:rsidRPr="00F7199C" w:rsidSect="00BE218E">
      <w:footerReference w:type="default" r:id="rId8"/>
      <w:pgSz w:w="12240" w:h="15840" w:code="1"/>
      <w:pgMar w:top="810" w:right="1440" w:bottom="5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146EE1" w14:textId="77777777" w:rsidR="004E7134" w:rsidRDefault="004E7134">
      <w:r>
        <w:separator/>
      </w:r>
    </w:p>
  </w:endnote>
  <w:endnote w:type="continuationSeparator" w:id="0">
    <w:p w14:paraId="32F99444" w14:textId="77777777" w:rsidR="004E7134" w:rsidRDefault="004E71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15B215" w14:textId="1BDCF16B" w:rsidR="004E7134" w:rsidRDefault="004E7134" w:rsidP="004C12F6">
    <w:pPr>
      <w:pStyle w:val="Footer"/>
      <w:tabs>
        <w:tab w:val="clear" w:pos="4320"/>
        <w:tab w:val="center" w:pos="4680"/>
      </w:tabs>
    </w:pPr>
    <w:r w:rsidRPr="00A84ED8">
      <w:rPr>
        <w:sz w:val="20"/>
        <w:szCs w:val="20"/>
      </w:rPr>
      <w:t xml:space="preserve">RESOLUTION NO. </w:t>
    </w:r>
    <w:r>
      <w:rPr>
        <w:sz w:val="20"/>
        <w:szCs w:val="20"/>
      </w:rPr>
      <w:t>2021-0</w:t>
    </w:r>
    <w:r w:rsidR="00B52230">
      <w:rPr>
        <w:sz w:val="20"/>
        <w:szCs w:val="20"/>
      </w:rPr>
      <w:t>5</w:t>
    </w:r>
    <w:r w:rsidR="00F7199C">
      <w:rPr>
        <w:sz w:val="20"/>
        <w:szCs w:val="20"/>
      </w:rPr>
      <w:t>7</w:t>
    </w:r>
    <w:r>
      <w:tab/>
    </w:r>
    <w:r>
      <w:fldChar w:fldCharType="begin"/>
    </w:r>
    <w:r>
      <w:instrText xml:space="preserve"> PAGE   \* MERGEFORMAT </w:instrText>
    </w:r>
    <w:r>
      <w:fldChar w:fldCharType="separate"/>
    </w:r>
    <w:r>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35EB97" w14:textId="77777777" w:rsidR="004E7134" w:rsidRDefault="004E7134">
      <w:r>
        <w:separator/>
      </w:r>
    </w:p>
  </w:footnote>
  <w:footnote w:type="continuationSeparator" w:id="0">
    <w:p w14:paraId="365D65F6" w14:textId="77777777" w:rsidR="004E7134" w:rsidRDefault="004E71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125E3"/>
    <w:multiLevelType w:val="hybridMultilevel"/>
    <w:tmpl w:val="409E766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05A2527D"/>
    <w:multiLevelType w:val="hybridMultilevel"/>
    <w:tmpl w:val="6A4C4588"/>
    <w:lvl w:ilvl="0" w:tplc="C64CF1F2">
      <w:numFmt w:val="bullet"/>
      <w:lvlText w:val=""/>
      <w:lvlJc w:val="left"/>
      <w:pPr>
        <w:ind w:left="1800" w:hanging="108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FA144B4"/>
    <w:multiLevelType w:val="hybridMultilevel"/>
    <w:tmpl w:val="CBEC94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FC64CDC"/>
    <w:multiLevelType w:val="hybridMultilevel"/>
    <w:tmpl w:val="8ED4EF4C"/>
    <w:lvl w:ilvl="0" w:tplc="93629AF8">
      <w:numFmt w:val="bullet"/>
      <w:lvlText w:val="·"/>
      <w:lvlJc w:val="left"/>
      <w:pPr>
        <w:ind w:left="1440" w:hanging="72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E26414D"/>
    <w:multiLevelType w:val="hybridMultilevel"/>
    <w:tmpl w:val="B404AA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DB000C8"/>
    <w:multiLevelType w:val="hybridMultilevel"/>
    <w:tmpl w:val="6FF465E6"/>
    <w:lvl w:ilvl="0" w:tplc="0EB8F372">
      <w:numFmt w:val="bullet"/>
      <w:lvlText w:val=""/>
      <w:lvlJc w:val="left"/>
      <w:pPr>
        <w:ind w:left="3240" w:hanging="360"/>
      </w:pPr>
      <w:rPr>
        <w:rFonts w:ascii="Times New Roman" w:eastAsia="Times New Roman" w:hAnsi="Times New Roman"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333D62C6"/>
    <w:multiLevelType w:val="hybridMultilevel"/>
    <w:tmpl w:val="37C4AB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40F70F97"/>
    <w:multiLevelType w:val="hybridMultilevel"/>
    <w:tmpl w:val="5F583034"/>
    <w:lvl w:ilvl="0" w:tplc="5FB4EEBC">
      <w:start w:val="1"/>
      <w:numFmt w:val="decimal"/>
      <w:lvlText w:val="%1."/>
      <w:lvlJc w:val="left"/>
      <w:pPr>
        <w:ind w:left="1080" w:hanging="360"/>
      </w:pPr>
      <w:rPr>
        <w:b w:val="0"/>
        <w:i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8" w15:restartNumberingAfterBreak="0">
    <w:nsid w:val="52EB3558"/>
    <w:multiLevelType w:val="hybridMultilevel"/>
    <w:tmpl w:val="C20014D4"/>
    <w:lvl w:ilvl="0" w:tplc="75605DD8">
      <w:start w:val="1"/>
      <w:numFmt w:val="decimal"/>
      <w:lvlText w:val="%1."/>
      <w:lvlJc w:val="left"/>
      <w:pPr>
        <w:ind w:left="1080" w:hanging="360"/>
      </w:pPr>
      <w:rPr>
        <w:rFonts w:ascii="Arial" w:hAnsi="Arial" w:cs="Arial" w:hint="default"/>
        <w:sz w:val="24"/>
        <w:szCs w:val="24"/>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9" w15:restartNumberingAfterBreak="0">
    <w:nsid w:val="54C96F8F"/>
    <w:multiLevelType w:val="hybridMultilevel"/>
    <w:tmpl w:val="D588612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59124DA6"/>
    <w:multiLevelType w:val="hybridMultilevel"/>
    <w:tmpl w:val="1CA67FA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59C805BA"/>
    <w:multiLevelType w:val="hybridMultilevel"/>
    <w:tmpl w:val="20108242"/>
    <w:lvl w:ilvl="0" w:tplc="0EB8F372">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696F166E"/>
    <w:multiLevelType w:val="hybridMultilevel"/>
    <w:tmpl w:val="6A12CF0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3" w15:restartNumberingAfterBreak="0">
    <w:nsid w:val="6F765057"/>
    <w:multiLevelType w:val="hybridMultilevel"/>
    <w:tmpl w:val="78F6F43C"/>
    <w:lvl w:ilvl="0" w:tplc="A03835E8">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4" w15:restartNumberingAfterBreak="0">
    <w:nsid w:val="70195098"/>
    <w:multiLevelType w:val="hybridMultilevel"/>
    <w:tmpl w:val="D21C0DA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7B9F5F7C"/>
    <w:multiLevelType w:val="singleLevel"/>
    <w:tmpl w:val="A9F2282A"/>
    <w:lvl w:ilvl="0">
      <w:start w:val="1"/>
      <w:numFmt w:val="decimal"/>
      <w:lvlText w:val="%1."/>
      <w:legacy w:legacy="1" w:legacySpace="0" w:legacyIndent="720"/>
      <w:lvlJc w:val="left"/>
      <w:rPr>
        <w:rFonts w:ascii="Times New Roman" w:hAnsi="Times New Roman" w:cs="Times New Roman" w:hint="default"/>
      </w:r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num>
  <w:num w:numId="3">
    <w:abstractNumId w:val="12"/>
  </w:num>
  <w:num w:numId="4">
    <w:abstractNumId w:val="4"/>
  </w:num>
  <w:num w:numId="5">
    <w:abstractNumId w:val="1"/>
  </w:num>
  <w:num w:numId="6">
    <w:abstractNumId w:val="2"/>
  </w:num>
  <w:num w:numId="7">
    <w:abstractNumId w:val="3"/>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num>
  <w:num w:numId="15">
    <w:abstractNumId w:val="0"/>
  </w:num>
  <w:num w:numId="16">
    <w:abstractNumId w:val="11"/>
  </w:num>
  <w:num w:numId="17">
    <w:abstractNumId w:val="5"/>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activeWritingStyle w:appName="MSWord" w:lang="en-US" w:vendorID="64" w:dllVersion="0" w:nlCheck="1" w:checkStyle="0"/>
  <w:activeWritingStyle w:appName="MSWord" w:lang="en-US" w:vendorID="64" w:dllVersion="6"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07AA"/>
    <w:rsid w:val="0000553B"/>
    <w:rsid w:val="000063C4"/>
    <w:rsid w:val="0000718A"/>
    <w:rsid w:val="00012BE3"/>
    <w:rsid w:val="00013D40"/>
    <w:rsid w:val="00015276"/>
    <w:rsid w:val="000204C0"/>
    <w:rsid w:val="000207EC"/>
    <w:rsid w:val="00020934"/>
    <w:rsid w:val="000238BD"/>
    <w:rsid w:val="00033495"/>
    <w:rsid w:val="00037CA7"/>
    <w:rsid w:val="0004488F"/>
    <w:rsid w:val="00046D5D"/>
    <w:rsid w:val="00057AE4"/>
    <w:rsid w:val="000618BF"/>
    <w:rsid w:val="0006223B"/>
    <w:rsid w:val="00063258"/>
    <w:rsid w:val="00067129"/>
    <w:rsid w:val="00070DCB"/>
    <w:rsid w:val="00075680"/>
    <w:rsid w:val="000819D8"/>
    <w:rsid w:val="000A190C"/>
    <w:rsid w:val="000A3F8D"/>
    <w:rsid w:val="000B09AB"/>
    <w:rsid w:val="000C3E3B"/>
    <w:rsid w:val="000D26D2"/>
    <w:rsid w:val="000D570C"/>
    <w:rsid w:val="0011577A"/>
    <w:rsid w:val="00121565"/>
    <w:rsid w:val="00123DD4"/>
    <w:rsid w:val="00124952"/>
    <w:rsid w:val="00124E1A"/>
    <w:rsid w:val="0012727B"/>
    <w:rsid w:val="00130825"/>
    <w:rsid w:val="0013490F"/>
    <w:rsid w:val="00134DE1"/>
    <w:rsid w:val="001358E5"/>
    <w:rsid w:val="0013603A"/>
    <w:rsid w:val="00144333"/>
    <w:rsid w:val="00144BB2"/>
    <w:rsid w:val="00146960"/>
    <w:rsid w:val="00152321"/>
    <w:rsid w:val="00161503"/>
    <w:rsid w:val="001718CF"/>
    <w:rsid w:val="001725F1"/>
    <w:rsid w:val="001771DD"/>
    <w:rsid w:val="0018284F"/>
    <w:rsid w:val="00191368"/>
    <w:rsid w:val="001941BE"/>
    <w:rsid w:val="001A0770"/>
    <w:rsid w:val="001A0A39"/>
    <w:rsid w:val="001A4163"/>
    <w:rsid w:val="001A5154"/>
    <w:rsid w:val="001D0C8E"/>
    <w:rsid w:val="001D31FF"/>
    <w:rsid w:val="001E2D16"/>
    <w:rsid w:val="001E415A"/>
    <w:rsid w:val="001F098D"/>
    <w:rsid w:val="0020232E"/>
    <w:rsid w:val="002041AF"/>
    <w:rsid w:val="00221F48"/>
    <w:rsid w:val="00234DA9"/>
    <w:rsid w:val="00242F35"/>
    <w:rsid w:val="00247255"/>
    <w:rsid w:val="00261971"/>
    <w:rsid w:val="002673F4"/>
    <w:rsid w:val="00274D4E"/>
    <w:rsid w:val="00276A02"/>
    <w:rsid w:val="0028162E"/>
    <w:rsid w:val="00282C78"/>
    <w:rsid w:val="00290642"/>
    <w:rsid w:val="002941D0"/>
    <w:rsid w:val="00295A6D"/>
    <w:rsid w:val="002975A0"/>
    <w:rsid w:val="002A0DA6"/>
    <w:rsid w:val="002A2EB3"/>
    <w:rsid w:val="002A71B7"/>
    <w:rsid w:val="002B337E"/>
    <w:rsid w:val="002B3ECF"/>
    <w:rsid w:val="002B3FB6"/>
    <w:rsid w:val="002D0294"/>
    <w:rsid w:val="002D3882"/>
    <w:rsid w:val="002E0192"/>
    <w:rsid w:val="002E0F31"/>
    <w:rsid w:val="002E281D"/>
    <w:rsid w:val="002F16DB"/>
    <w:rsid w:val="002F751A"/>
    <w:rsid w:val="003009BA"/>
    <w:rsid w:val="00304B05"/>
    <w:rsid w:val="00305691"/>
    <w:rsid w:val="00311EAE"/>
    <w:rsid w:val="00317ABB"/>
    <w:rsid w:val="00320A08"/>
    <w:rsid w:val="003215F6"/>
    <w:rsid w:val="00332CDF"/>
    <w:rsid w:val="003340D4"/>
    <w:rsid w:val="00335941"/>
    <w:rsid w:val="003418D3"/>
    <w:rsid w:val="003540B5"/>
    <w:rsid w:val="003540E0"/>
    <w:rsid w:val="003550F4"/>
    <w:rsid w:val="003565E5"/>
    <w:rsid w:val="003643DE"/>
    <w:rsid w:val="00366965"/>
    <w:rsid w:val="003709CA"/>
    <w:rsid w:val="00371E3E"/>
    <w:rsid w:val="003947B6"/>
    <w:rsid w:val="00396B6D"/>
    <w:rsid w:val="003973A0"/>
    <w:rsid w:val="003A1BFA"/>
    <w:rsid w:val="003B5357"/>
    <w:rsid w:val="003B578F"/>
    <w:rsid w:val="003B769C"/>
    <w:rsid w:val="003C5D8A"/>
    <w:rsid w:val="003E1DF3"/>
    <w:rsid w:val="003E39BA"/>
    <w:rsid w:val="003F5892"/>
    <w:rsid w:val="003F7731"/>
    <w:rsid w:val="0040045F"/>
    <w:rsid w:val="00411C47"/>
    <w:rsid w:val="00414E29"/>
    <w:rsid w:val="00416BD2"/>
    <w:rsid w:val="00425993"/>
    <w:rsid w:val="00442465"/>
    <w:rsid w:val="00442674"/>
    <w:rsid w:val="004449FC"/>
    <w:rsid w:val="0045125D"/>
    <w:rsid w:val="00455802"/>
    <w:rsid w:val="004566A1"/>
    <w:rsid w:val="00460242"/>
    <w:rsid w:val="004622F7"/>
    <w:rsid w:val="00462B05"/>
    <w:rsid w:val="00463A86"/>
    <w:rsid w:val="004642C9"/>
    <w:rsid w:val="00465B65"/>
    <w:rsid w:val="00467192"/>
    <w:rsid w:val="004717DF"/>
    <w:rsid w:val="00473262"/>
    <w:rsid w:val="00475A70"/>
    <w:rsid w:val="0048234D"/>
    <w:rsid w:val="004957CB"/>
    <w:rsid w:val="00495FB5"/>
    <w:rsid w:val="004A4570"/>
    <w:rsid w:val="004A49D2"/>
    <w:rsid w:val="004B1AD9"/>
    <w:rsid w:val="004B479D"/>
    <w:rsid w:val="004B54E7"/>
    <w:rsid w:val="004B7635"/>
    <w:rsid w:val="004C12F6"/>
    <w:rsid w:val="004C2552"/>
    <w:rsid w:val="004C3BAA"/>
    <w:rsid w:val="004C4A58"/>
    <w:rsid w:val="004D02BD"/>
    <w:rsid w:val="004D3563"/>
    <w:rsid w:val="004D625B"/>
    <w:rsid w:val="004E707E"/>
    <w:rsid w:val="004E7134"/>
    <w:rsid w:val="004F1130"/>
    <w:rsid w:val="004F3631"/>
    <w:rsid w:val="004F66A0"/>
    <w:rsid w:val="00501283"/>
    <w:rsid w:val="00501787"/>
    <w:rsid w:val="00502BBD"/>
    <w:rsid w:val="00504E89"/>
    <w:rsid w:val="005073DA"/>
    <w:rsid w:val="00511CE1"/>
    <w:rsid w:val="00513647"/>
    <w:rsid w:val="00513FBD"/>
    <w:rsid w:val="00514E05"/>
    <w:rsid w:val="005241F6"/>
    <w:rsid w:val="00524C6C"/>
    <w:rsid w:val="0053316C"/>
    <w:rsid w:val="005403CE"/>
    <w:rsid w:val="00540AD9"/>
    <w:rsid w:val="005466B1"/>
    <w:rsid w:val="00550DD5"/>
    <w:rsid w:val="0055196D"/>
    <w:rsid w:val="00567D50"/>
    <w:rsid w:val="005700E1"/>
    <w:rsid w:val="005776BE"/>
    <w:rsid w:val="0059378F"/>
    <w:rsid w:val="00595D5A"/>
    <w:rsid w:val="005A1C8A"/>
    <w:rsid w:val="005A3839"/>
    <w:rsid w:val="005A4B38"/>
    <w:rsid w:val="005A5386"/>
    <w:rsid w:val="005B2F48"/>
    <w:rsid w:val="005B4051"/>
    <w:rsid w:val="005C4305"/>
    <w:rsid w:val="005C46B0"/>
    <w:rsid w:val="005C5BF6"/>
    <w:rsid w:val="005C7B09"/>
    <w:rsid w:val="005D088E"/>
    <w:rsid w:val="005D4807"/>
    <w:rsid w:val="005D483A"/>
    <w:rsid w:val="005D5D69"/>
    <w:rsid w:val="005D666F"/>
    <w:rsid w:val="005E2B33"/>
    <w:rsid w:val="005F0DE6"/>
    <w:rsid w:val="005F10D5"/>
    <w:rsid w:val="005F2007"/>
    <w:rsid w:val="005F7388"/>
    <w:rsid w:val="005F7B98"/>
    <w:rsid w:val="006016B0"/>
    <w:rsid w:val="0060385C"/>
    <w:rsid w:val="00604AB5"/>
    <w:rsid w:val="00623EC2"/>
    <w:rsid w:val="00625DBA"/>
    <w:rsid w:val="00631AB3"/>
    <w:rsid w:val="00635E4F"/>
    <w:rsid w:val="006404D7"/>
    <w:rsid w:val="006419EA"/>
    <w:rsid w:val="00643556"/>
    <w:rsid w:val="0065148E"/>
    <w:rsid w:val="0066274E"/>
    <w:rsid w:val="00666016"/>
    <w:rsid w:val="0066642F"/>
    <w:rsid w:val="00666536"/>
    <w:rsid w:val="006704E9"/>
    <w:rsid w:val="00677CF2"/>
    <w:rsid w:val="00680F1A"/>
    <w:rsid w:val="00683E20"/>
    <w:rsid w:val="0068776F"/>
    <w:rsid w:val="00695E82"/>
    <w:rsid w:val="006A0033"/>
    <w:rsid w:val="006A0F1B"/>
    <w:rsid w:val="006A142B"/>
    <w:rsid w:val="006A24B7"/>
    <w:rsid w:val="006B07AA"/>
    <w:rsid w:val="006B1915"/>
    <w:rsid w:val="006B3486"/>
    <w:rsid w:val="006B5EDE"/>
    <w:rsid w:val="006B7635"/>
    <w:rsid w:val="006C6811"/>
    <w:rsid w:val="006D4CBA"/>
    <w:rsid w:val="006E2A4A"/>
    <w:rsid w:val="006E3C0C"/>
    <w:rsid w:val="006E532F"/>
    <w:rsid w:val="006F67A8"/>
    <w:rsid w:val="00700CD3"/>
    <w:rsid w:val="007034AA"/>
    <w:rsid w:val="00707B8D"/>
    <w:rsid w:val="007110FF"/>
    <w:rsid w:val="007137B5"/>
    <w:rsid w:val="00725D70"/>
    <w:rsid w:val="00727BEB"/>
    <w:rsid w:val="00727E9A"/>
    <w:rsid w:val="00730634"/>
    <w:rsid w:val="007307D3"/>
    <w:rsid w:val="007325B2"/>
    <w:rsid w:val="00733E3E"/>
    <w:rsid w:val="007414E7"/>
    <w:rsid w:val="0075145C"/>
    <w:rsid w:val="007528C0"/>
    <w:rsid w:val="007562EE"/>
    <w:rsid w:val="00765045"/>
    <w:rsid w:val="00790FBF"/>
    <w:rsid w:val="00791AA7"/>
    <w:rsid w:val="0079586C"/>
    <w:rsid w:val="007B27BA"/>
    <w:rsid w:val="007B42F0"/>
    <w:rsid w:val="007C77E0"/>
    <w:rsid w:val="007D64DC"/>
    <w:rsid w:val="007E4662"/>
    <w:rsid w:val="007F0ADC"/>
    <w:rsid w:val="007F130B"/>
    <w:rsid w:val="007F5625"/>
    <w:rsid w:val="008020E5"/>
    <w:rsid w:val="00804446"/>
    <w:rsid w:val="00814C8C"/>
    <w:rsid w:val="00817D51"/>
    <w:rsid w:val="0082080B"/>
    <w:rsid w:val="00834012"/>
    <w:rsid w:val="00834239"/>
    <w:rsid w:val="008412A2"/>
    <w:rsid w:val="008423FE"/>
    <w:rsid w:val="00854628"/>
    <w:rsid w:val="00862F4B"/>
    <w:rsid w:val="00864AE4"/>
    <w:rsid w:val="00865D79"/>
    <w:rsid w:val="00867BC3"/>
    <w:rsid w:val="00873223"/>
    <w:rsid w:val="00877C14"/>
    <w:rsid w:val="008951D3"/>
    <w:rsid w:val="008A5464"/>
    <w:rsid w:val="008B742E"/>
    <w:rsid w:val="008B7C13"/>
    <w:rsid w:val="008C028E"/>
    <w:rsid w:val="008C58EE"/>
    <w:rsid w:val="008D2048"/>
    <w:rsid w:val="008D48FC"/>
    <w:rsid w:val="008D4AB3"/>
    <w:rsid w:val="008E0D67"/>
    <w:rsid w:val="008E50D7"/>
    <w:rsid w:val="008E6729"/>
    <w:rsid w:val="008F1969"/>
    <w:rsid w:val="008F1BAA"/>
    <w:rsid w:val="008F51BA"/>
    <w:rsid w:val="00900943"/>
    <w:rsid w:val="0090627F"/>
    <w:rsid w:val="00917BF3"/>
    <w:rsid w:val="009260A8"/>
    <w:rsid w:val="009331A9"/>
    <w:rsid w:val="00940576"/>
    <w:rsid w:val="009429B9"/>
    <w:rsid w:val="00952E18"/>
    <w:rsid w:val="00961A24"/>
    <w:rsid w:val="009763EF"/>
    <w:rsid w:val="009770A6"/>
    <w:rsid w:val="009807DF"/>
    <w:rsid w:val="00983C9D"/>
    <w:rsid w:val="009855B9"/>
    <w:rsid w:val="00991770"/>
    <w:rsid w:val="00993C1F"/>
    <w:rsid w:val="009A6723"/>
    <w:rsid w:val="009B4493"/>
    <w:rsid w:val="009C052F"/>
    <w:rsid w:val="009D0B35"/>
    <w:rsid w:val="009D2089"/>
    <w:rsid w:val="009D2F6B"/>
    <w:rsid w:val="009E47EF"/>
    <w:rsid w:val="009F0425"/>
    <w:rsid w:val="009F629B"/>
    <w:rsid w:val="00A00662"/>
    <w:rsid w:val="00A054AA"/>
    <w:rsid w:val="00A06C8A"/>
    <w:rsid w:val="00A10E3A"/>
    <w:rsid w:val="00A12106"/>
    <w:rsid w:val="00A13B19"/>
    <w:rsid w:val="00A14110"/>
    <w:rsid w:val="00A15BE3"/>
    <w:rsid w:val="00A21194"/>
    <w:rsid w:val="00A43E67"/>
    <w:rsid w:val="00A45565"/>
    <w:rsid w:val="00A56D84"/>
    <w:rsid w:val="00A711A6"/>
    <w:rsid w:val="00A74BE9"/>
    <w:rsid w:val="00A764E8"/>
    <w:rsid w:val="00A77213"/>
    <w:rsid w:val="00A819AC"/>
    <w:rsid w:val="00A84ED8"/>
    <w:rsid w:val="00A86C26"/>
    <w:rsid w:val="00A86D51"/>
    <w:rsid w:val="00A900D3"/>
    <w:rsid w:val="00A94D0B"/>
    <w:rsid w:val="00AA05ED"/>
    <w:rsid w:val="00AA0C9F"/>
    <w:rsid w:val="00AA2B10"/>
    <w:rsid w:val="00AA4FFC"/>
    <w:rsid w:val="00AA5AD1"/>
    <w:rsid w:val="00AA6015"/>
    <w:rsid w:val="00AB1FFB"/>
    <w:rsid w:val="00AB52BD"/>
    <w:rsid w:val="00AC2D09"/>
    <w:rsid w:val="00AC5706"/>
    <w:rsid w:val="00AD730F"/>
    <w:rsid w:val="00AE7474"/>
    <w:rsid w:val="00AF0916"/>
    <w:rsid w:val="00AF119D"/>
    <w:rsid w:val="00AF4ABB"/>
    <w:rsid w:val="00AF71AB"/>
    <w:rsid w:val="00B00F2F"/>
    <w:rsid w:val="00B07DF2"/>
    <w:rsid w:val="00B11999"/>
    <w:rsid w:val="00B1393F"/>
    <w:rsid w:val="00B17327"/>
    <w:rsid w:val="00B45F7D"/>
    <w:rsid w:val="00B462BE"/>
    <w:rsid w:val="00B52230"/>
    <w:rsid w:val="00B54ACF"/>
    <w:rsid w:val="00B6323A"/>
    <w:rsid w:val="00B662F9"/>
    <w:rsid w:val="00B70561"/>
    <w:rsid w:val="00B7262A"/>
    <w:rsid w:val="00B73E2F"/>
    <w:rsid w:val="00B75C4F"/>
    <w:rsid w:val="00B75E50"/>
    <w:rsid w:val="00B761EA"/>
    <w:rsid w:val="00B76321"/>
    <w:rsid w:val="00B803C6"/>
    <w:rsid w:val="00B80F87"/>
    <w:rsid w:val="00B81EB4"/>
    <w:rsid w:val="00B87F7E"/>
    <w:rsid w:val="00B92508"/>
    <w:rsid w:val="00BB028B"/>
    <w:rsid w:val="00BB1121"/>
    <w:rsid w:val="00BB3E63"/>
    <w:rsid w:val="00BB482B"/>
    <w:rsid w:val="00BB6560"/>
    <w:rsid w:val="00BC1B1B"/>
    <w:rsid w:val="00BC7963"/>
    <w:rsid w:val="00BD5083"/>
    <w:rsid w:val="00BE218E"/>
    <w:rsid w:val="00BF5E21"/>
    <w:rsid w:val="00BF7A8D"/>
    <w:rsid w:val="00C216D9"/>
    <w:rsid w:val="00C21821"/>
    <w:rsid w:val="00C22FC5"/>
    <w:rsid w:val="00C342B7"/>
    <w:rsid w:val="00C35B14"/>
    <w:rsid w:val="00C46FA1"/>
    <w:rsid w:val="00C5105F"/>
    <w:rsid w:val="00C52446"/>
    <w:rsid w:val="00C5652F"/>
    <w:rsid w:val="00C76E35"/>
    <w:rsid w:val="00C83700"/>
    <w:rsid w:val="00C848E5"/>
    <w:rsid w:val="00C94213"/>
    <w:rsid w:val="00CA33D9"/>
    <w:rsid w:val="00CB1A2A"/>
    <w:rsid w:val="00CB6581"/>
    <w:rsid w:val="00CC050D"/>
    <w:rsid w:val="00CC068B"/>
    <w:rsid w:val="00CD2514"/>
    <w:rsid w:val="00CD431C"/>
    <w:rsid w:val="00CE31CE"/>
    <w:rsid w:val="00CF05CF"/>
    <w:rsid w:val="00D04462"/>
    <w:rsid w:val="00D108EA"/>
    <w:rsid w:val="00D14C22"/>
    <w:rsid w:val="00D21722"/>
    <w:rsid w:val="00D217BC"/>
    <w:rsid w:val="00D2454F"/>
    <w:rsid w:val="00D3028D"/>
    <w:rsid w:val="00D379DA"/>
    <w:rsid w:val="00D4553B"/>
    <w:rsid w:val="00D47D0A"/>
    <w:rsid w:val="00D5242A"/>
    <w:rsid w:val="00D60332"/>
    <w:rsid w:val="00D61013"/>
    <w:rsid w:val="00D63FE0"/>
    <w:rsid w:val="00D8063A"/>
    <w:rsid w:val="00D80D70"/>
    <w:rsid w:val="00D84266"/>
    <w:rsid w:val="00D84A07"/>
    <w:rsid w:val="00D84E64"/>
    <w:rsid w:val="00D84EBB"/>
    <w:rsid w:val="00D96C83"/>
    <w:rsid w:val="00DA0B1A"/>
    <w:rsid w:val="00DA3801"/>
    <w:rsid w:val="00DA3FDF"/>
    <w:rsid w:val="00DA5706"/>
    <w:rsid w:val="00DB017A"/>
    <w:rsid w:val="00DB6D7D"/>
    <w:rsid w:val="00DC2749"/>
    <w:rsid w:val="00DC71A2"/>
    <w:rsid w:val="00DD43F2"/>
    <w:rsid w:val="00DE7584"/>
    <w:rsid w:val="00E00394"/>
    <w:rsid w:val="00E0532F"/>
    <w:rsid w:val="00E06D77"/>
    <w:rsid w:val="00E20550"/>
    <w:rsid w:val="00E21F75"/>
    <w:rsid w:val="00E4677C"/>
    <w:rsid w:val="00E5370C"/>
    <w:rsid w:val="00E55AD1"/>
    <w:rsid w:val="00E72575"/>
    <w:rsid w:val="00E73ECB"/>
    <w:rsid w:val="00E75C49"/>
    <w:rsid w:val="00E90EEB"/>
    <w:rsid w:val="00EB1024"/>
    <w:rsid w:val="00EB6D36"/>
    <w:rsid w:val="00EC28A0"/>
    <w:rsid w:val="00EC5B5F"/>
    <w:rsid w:val="00ED35EE"/>
    <w:rsid w:val="00ED4936"/>
    <w:rsid w:val="00ED4D40"/>
    <w:rsid w:val="00ED51BF"/>
    <w:rsid w:val="00EE0102"/>
    <w:rsid w:val="00EE1188"/>
    <w:rsid w:val="00EE5015"/>
    <w:rsid w:val="00EF0910"/>
    <w:rsid w:val="00F00B18"/>
    <w:rsid w:val="00F2052D"/>
    <w:rsid w:val="00F31A4B"/>
    <w:rsid w:val="00F37F2B"/>
    <w:rsid w:val="00F47936"/>
    <w:rsid w:val="00F52678"/>
    <w:rsid w:val="00F52C5F"/>
    <w:rsid w:val="00F7199C"/>
    <w:rsid w:val="00F8084F"/>
    <w:rsid w:val="00F83F5D"/>
    <w:rsid w:val="00F91130"/>
    <w:rsid w:val="00FA6D86"/>
    <w:rsid w:val="00FA6F61"/>
    <w:rsid w:val="00FB1FCE"/>
    <w:rsid w:val="00FB6190"/>
    <w:rsid w:val="00FC0A7E"/>
    <w:rsid w:val="00FD10A9"/>
    <w:rsid w:val="00FD4397"/>
    <w:rsid w:val="00FE3560"/>
    <w:rsid w:val="00FE3C57"/>
    <w:rsid w:val="00FF6ECF"/>
    <w:rsid w:val="00FF74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08B0A265"/>
  <w15:docId w15:val="{FFB71939-E82B-4BF9-8631-EB29F8EA6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0553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00553B"/>
    <w:pPr>
      <w:tabs>
        <w:tab w:val="center" w:pos="4320"/>
        <w:tab w:val="right" w:pos="8640"/>
      </w:tabs>
    </w:pPr>
  </w:style>
  <w:style w:type="paragraph" w:styleId="Header">
    <w:name w:val="header"/>
    <w:basedOn w:val="Normal"/>
    <w:rsid w:val="00134DE1"/>
    <w:pPr>
      <w:tabs>
        <w:tab w:val="center" w:pos="4320"/>
        <w:tab w:val="right" w:pos="8640"/>
      </w:tabs>
    </w:pPr>
  </w:style>
  <w:style w:type="paragraph" w:styleId="BalloonText">
    <w:name w:val="Balloon Text"/>
    <w:basedOn w:val="Normal"/>
    <w:semiHidden/>
    <w:rsid w:val="00134DE1"/>
    <w:rPr>
      <w:rFonts w:ascii="Tahoma" w:hAnsi="Tahoma" w:cs="Tahoma"/>
      <w:sz w:val="16"/>
      <w:szCs w:val="16"/>
    </w:rPr>
  </w:style>
  <w:style w:type="character" w:customStyle="1" w:styleId="FooterChar">
    <w:name w:val="Footer Char"/>
    <w:basedOn w:val="DefaultParagraphFont"/>
    <w:link w:val="Footer"/>
    <w:uiPriority w:val="99"/>
    <w:rsid w:val="00A84ED8"/>
    <w:rPr>
      <w:sz w:val="24"/>
      <w:szCs w:val="24"/>
    </w:rPr>
  </w:style>
  <w:style w:type="paragraph" w:styleId="ListParagraph">
    <w:name w:val="List Paragraph"/>
    <w:basedOn w:val="Normal"/>
    <w:uiPriority w:val="34"/>
    <w:qFormat/>
    <w:rsid w:val="00D379DA"/>
    <w:pPr>
      <w:ind w:left="720"/>
      <w:contextualSpacing/>
    </w:pPr>
  </w:style>
  <w:style w:type="paragraph" w:styleId="Title">
    <w:name w:val="Title"/>
    <w:basedOn w:val="Normal"/>
    <w:link w:val="TitleChar"/>
    <w:qFormat/>
    <w:rsid w:val="003E39BA"/>
    <w:pPr>
      <w:tabs>
        <w:tab w:val="left" w:pos="360"/>
        <w:tab w:val="left" w:pos="720"/>
        <w:tab w:val="left" w:pos="1080"/>
        <w:tab w:val="left" w:pos="1440"/>
        <w:tab w:val="left" w:pos="1800"/>
        <w:tab w:val="left" w:pos="2160"/>
        <w:tab w:val="left" w:pos="4320"/>
      </w:tabs>
      <w:jc w:val="center"/>
    </w:pPr>
    <w:rPr>
      <w:b/>
      <w:szCs w:val="20"/>
      <w:u w:val="single"/>
    </w:rPr>
  </w:style>
  <w:style w:type="character" w:customStyle="1" w:styleId="TitleChar">
    <w:name w:val="Title Char"/>
    <w:basedOn w:val="DefaultParagraphFont"/>
    <w:link w:val="Title"/>
    <w:rsid w:val="003E39BA"/>
    <w:rPr>
      <w:b/>
      <w:sz w:val="24"/>
      <w:u w:val="single"/>
    </w:rPr>
  </w:style>
  <w:style w:type="paragraph" w:styleId="NormalWeb">
    <w:name w:val="Normal (Web)"/>
    <w:basedOn w:val="Normal"/>
    <w:uiPriority w:val="99"/>
    <w:semiHidden/>
    <w:unhideWhenUsed/>
    <w:rsid w:val="00366965"/>
    <w:pPr>
      <w:spacing w:before="100" w:beforeAutospacing="1" w:after="100" w:afterAutospacing="1"/>
    </w:pPr>
  </w:style>
  <w:style w:type="paragraph" w:styleId="NoSpacing">
    <w:name w:val="No Spacing"/>
    <w:uiPriority w:val="1"/>
    <w:qFormat/>
    <w:rsid w:val="00465B65"/>
    <w:rPr>
      <w:rFonts w:asciiTheme="minorHAnsi" w:eastAsiaTheme="minorHAnsi" w:hAnsiTheme="minorHAnsi" w:cstheme="minorBidi"/>
      <w:sz w:val="22"/>
      <w:szCs w:val="22"/>
    </w:rPr>
  </w:style>
  <w:style w:type="paragraph" w:styleId="BodyText">
    <w:name w:val="Body Text"/>
    <w:basedOn w:val="Normal"/>
    <w:link w:val="BodyTextChar"/>
    <w:semiHidden/>
    <w:unhideWhenUsed/>
    <w:rsid w:val="00C46FA1"/>
    <w:pPr>
      <w:spacing w:after="120"/>
    </w:pPr>
  </w:style>
  <w:style w:type="character" w:customStyle="1" w:styleId="BodyTextChar">
    <w:name w:val="Body Text Char"/>
    <w:basedOn w:val="DefaultParagraphFont"/>
    <w:link w:val="BodyText"/>
    <w:semiHidden/>
    <w:rsid w:val="00C46FA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110433">
      <w:bodyDiv w:val="1"/>
      <w:marLeft w:val="0"/>
      <w:marRight w:val="0"/>
      <w:marTop w:val="0"/>
      <w:marBottom w:val="0"/>
      <w:divBdr>
        <w:top w:val="none" w:sz="0" w:space="0" w:color="auto"/>
        <w:left w:val="none" w:sz="0" w:space="0" w:color="auto"/>
        <w:bottom w:val="none" w:sz="0" w:space="0" w:color="auto"/>
        <w:right w:val="none" w:sz="0" w:space="0" w:color="auto"/>
      </w:divBdr>
    </w:div>
    <w:div w:id="113643224">
      <w:bodyDiv w:val="1"/>
      <w:marLeft w:val="0"/>
      <w:marRight w:val="0"/>
      <w:marTop w:val="0"/>
      <w:marBottom w:val="0"/>
      <w:divBdr>
        <w:top w:val="none" w:sz="0" w:space="0" w:color="auto"/>
        <w:left w:val="none" w:sz="0" w:space="0" w:color="auto"/>
        <w:bottom w:val="none" w:sz="0" w:space="0" w:color="auto"/>
        <w:right w:val="none" w:sz="0" w:space="0" w:color="auto"/>
      </w:divBdr>
    </w:div>
    <w:div w:id="121655736">
      <w:bodyDiv w:val="1"/>
      <w:marLeft w:val="0"/>
      <w:marRight w:val="0"/>
      <w:marTop w:val="0"/>
      <w:marBottom w:val="0"/>
      <w:divBdr>
        <w:top w:val="none" w:sz="0" w:space="0" w:color="auto"/>
        <w:left w:val="none" w:sz="0" w:space="0" w:color="auto"/>
        <w:bottom w:val="none" w:sz="0" w:space="0" w:color="auto"/>
        <w:right w:val="none" w:sz="0" w:space="0" w:color="auto"/>
      </w:divBdr>
    </w:div>
    <w:div w:id="144325968">
      <w:bodyDiv w:val="1"/>
      <w:marLeft w:val="0"/>
      <w:marRight w:val="0"/>
      <w:marTop w:val="0"/>
      <w:marBottom w:val="0"/>
      <w:divBdr>
        <w:top w:val="none" w:sz="0" w:space="0" w:color="auto"/>
        <w:left w:val="none" w:sz="0" w:space="0" w:color="auto"/>
        <w:bottom w:val="none" w:sz="0" w:space="0" w:color="auto"/>
        <w:right w:val="none" w:sz="0" w:space="0" w:color="auto"/>
      </w:divBdr>
    </w:div>
    <w:div w:id="149638688">
      <w:bodyDiv w:val="1"/>
      <w:marLeft w:val="0"/>
      <w:marRight w:val="0"/>
      <w:marTop w:val="0"/>
      <w:marBottom w:val="0"/>
      <w:divBdr>
        <w:top w:val="none" w:sz="0" w:space="0" w:color="auto"/>
        <w:left w:val="none" w:sz="0" w:space="0" w:color="auto"/>
        <w:bottom w:val="none" w:sz="0" w:space="0" w:color="auto"/>
        <w:right w:val="none" w:sz="0" w:space="0" w:color="auto"/>
      </w:divBdr>
    </w:div>
    <w:div w:id="173694591">
      <w:bodyDiv w:val="1"/>
      <w:marLeft w:val="0"/>
      <w:marRight w:val="0"/>
      <w:marTop w:val="0"/>
      <w:marBottom w:val="0"/>
      <w:divBdr>
        <w:top w:val="none" w:sz="0" w:space="0" w:color="auto"/>
        <w:left w:val="none" w:sz="0" w:space="0" w:color="auto"/>
        <w:bottom w:val="none" w:sz="0" w:space="0" w:color="auto"/>
        <w:right w:val="none" w:sz="0" w:space="0" w:color="auto"/>
      </w:divBdr>
    </w:div>
    <w:div w:id="174198202">
      <w:bodyDiv w:val="1"/>
      <w:marLeft w:val="0"/>
      <w:marRight w:val="0"/>
      <w:marTop w:val="0"/>
      <w:marBottom w:val="0"/>
      <w:divBdr>
        <w:top w:val="none" w:sz="0" w:space="0" w:color="auto"/>
        <w:left w:val="none" w:sz="0" w:space="0" w:color="auto"/>
        <w:bottom w:val="none" w:sz="0" w:space="0" w:color="auto"/>
        <w:right w:val="none" w:sz="0" w:space="0" w:color="auto"/>
      </w:divBdr>
    </w:div>
    <w:div w:id="178856064">
      <w:bodyDiv w:val="1"/>
      <w:marLeft w:val="0"/>
      <w:marRight w:val="0"/>
      <w:marTop w:val="0"/>
      <w:marBottom w:val="0"/>
      <w:divBdr>
        <w:top w:val="none" w:sz="0" w:space="0" w:color="auto"/>
        <w:left w:val="none" w:sz="0" w:space="0" w:color="auto"/>
        <w:bottom w:val="none" w:sz="0" w:space="0" w:color="auto"/>
        <w:right w:val="none" w:sz="0" w:space="0" w:color="auto"/>
      </w:divBdr>
    </w:div>
    <w:div w:id="203761985">
      <w:bodyDiv w:val="1"/>
      <w:marLeft w:val="0"/>
      <w:marRight w:val="0"/>
      <w:marTop w:val="0"/>
      <w:marBottom w:val="0"/>
      <w:divBdr>
        <w:top w:val="none" w:sz="0" w:space="0" w:color="auto"/>
        <w:left w:val="none" w:sz="0" w:space="0" w:color="auto"/>
        <w:bottom w:val="none" w:sz="0" w:space="0" w:color="auto"/>
        <w:right w:val="none" w:sz="0" w:space="0" w:color="auto"/>
      </w:divBdr>
    </w:div>
    <w:div w:id="247273359">
      <w:bodyDiv w:val="1"/>
      <w:marLeft w:val="0"/>
      <w:marRight w:val="0"/>
      <w:marTop w:val="0"/>
      <w:marBottom w:val="0"/>
      <w:divBdr>
        <w:top w:val="none" w:sz="0" w:space="0" w:color="auto"/>
        <w:left w:val="none" w:sz="0" w:space="0" w:color="auto"/>
        <w:bottom w:val="none" w:sz="0" w:space="0" w:color="auto"/>
        <w:right w:val="none" w:sz="0" w:space="0" w:color="auto"/>
      </w:divBdr>
    </w:div>
    <w:div w:id="247888180">
      <w:bodyDiv w:val="1"/>
      <w:marLeft w:val="0"/>
      <w:marRight w:val="0"/>
      <w:marTop w:val="0"/>
      <w:marBottom w:val="0"/>
      <w:divBdr>
        <w:top w:val="none" w:sz="0" w:space="0" w:color="auto"/>
        <w:left w:val="none" w:sz="0" w:space="0" w:color="auto"/>
        <w:bottom w:val="none" w:sz="0" w:space="0" w:color="auto"/>
        <w:right w:val="none" w:sz="0" w:space="0" w:color="auto"/>
      </w:divBdr>
    </w:div>
    <w:div w:id="272633283">
      <w:bodyDiv w:val="1"/>
      <w:marLeft w:val="0"/>
      <w:marRight w:val="0"/>
      <w:marTop w:val="0"/>
      <w:marBottom w:val="0"/>
      <w:divBdr>
        <w:top w:val="none" w:sz="0" w:space="0" w:color="auto"/>
        <w:left w:val="none" w:sz="0" w:space="0" w:color="auto"/>
        <w:bottom w:val="none" w:sz="0" w:space="0" w:color="auto"/>
        <w:right w:val="none" w:sz="0" w:space="0" w:color="auto"/>
      </w:divBdr>
    </w:div>
    <w:div w:id="377971712">
      <w:bodyDiv w:val="1"/>
      <w:marLeft w:val="0"/>
      <w:marRight w:val="0"/>
      <w:marTop w:val="0"/>
      <w:marBottom w:val="0"/>
      <w:divBdr>
        <w:top w:val="none" w:sz="0" w:space="0" w:color="auto"/>
        <w:left w:val="none" w:sz="0" w:space="0" w:color="auto"/>
        <w:bottom w:val="none" w:sz="0" w:space="0" w:color="auto"/>
        <w:right w:val="none" w:sz="0" w:space="0" w:color="auto"/>
      </w:divBdr>
    </w:div>
    <w:div w:id="392241412">
      <w:bodyDiv w:val="1"/>
      <w:marLeft w:val="0"/>
      <w:marRight w:val="0"/>
      <w:marTop w:val="0"/>
      <w:marBottom w:val="0"/>
      <w:divBdr>
        <w:top w:val="none" w:sz="0" w:space="0" w:color="auto"/>
        <w:left w:val="none" w:sz="0" w:space="0" w:color="auto"/>
        <w:bottom w:val="none" w:sz="0" w:space="0" w:color="auto"/>
        <w:right w:val="none" w:sz="0" w:space="0" w:color="auto"/>
      </w:divBdr>
    </w:div>
    <w:div w:id="399596747">
      <w:bodyDiv w:val="1"/>
      <w:marLeft w:val="0"/>
      <w:marRight w:val="0"/>
      <w:marTop w:val="0"/>
      <w:marBottom w:val="0"/>
      <w:divBdr>
        <w:top w:val="none" w:sz="0" w:space="0" w:color="auto"/>
        <w:left w:val="none" w:sz="0" w:space="0" w:color="auto"/>
        <w:bottom w:val="none" w:sz="0" w:space="0" w:color="auto"/>
        <w:right w:val="none" w:sz="0" w:space="0" w:color="auto"/>
      </w:divBdr>
    </w:div>
    <w:div w:id="468399208">
      <w:bodyDiv w:val="1"/>
      <w:marLeft w:val="0"/>
      <w:marRight w:val="0"/>
      <w:marTop w:val="0"/>
      <w:marBottom w:val="0"/>
      <w:divBdr>
        <w:top w:val="none" w:sz="0" w:space="0" w:color="auto"/>
        <w:left w:val="none" w:sz="0" w:space="0" w:color="auto"/>
        <w:bottom w:val="none" w:sz="0" w:space="0" w:color="auto"/>
        <w:right w:val="none" w:sz="0" w:space="0" w:color="auto"/>
      </w:divBdr>
    </w:div>
    <w:div w:id="491139418">
      <w:bodyDiv w:val="1"/>
      <w:marLeft w:val="0"/>
      <w:marRight w:val="0"/>
      <w:marTop w:val="0"/>
      <w:marBottom w:val="0"/>
      <w:divBdr>
        <w:top w:val="none" w:sz="0" w:space="0" w:color="auto"/>
        <w:left w:val="none" w:sz="0" w:space="0" w:color="auto"/>
        <w:bottom w:val="none" w:sz="0" w:space="0" w:color="auto"/>
        <w:right w:val="none" w:sz="0" w:space="0" w:color="auto"/>
      </w:divBdr>
    </w:div>
    <w:div w:id="510684264">
      <w:bodyDiv w:val="1"/>
      <w:marLeft w:val="0"/>
      <w:marRight w:val="0"/>
      <w:marTop w:val="0"/>
      <w:marBottom w:val="0"/>
      <w:divBdr>
        <w:top w:val="none" w:sz="0" w:space="0" w:color="auto"/>
        <w:left w:val="none" w:sz="0" w:space="0" w:color="auto"/>
        <w:bottom w:val="none" w:sz="0" w:space="0" w:color="auto"/>
        <w:right w:val="none" w:sz="0" w:space="0" w:color="auto"/>
      </w:divBdr>
    </w:div>
    <w:div w:id="529411888">
      <w:bodyDiv w:val="1"/>
      <w:marLeft w:val="0"/>
      <w:marRight w:val="0"/>
      <w:marTop w:val="0"/>
      <w:marBottom w:val="0"/>
      <w:divBdr>
        <w:top w:val="none" w:sz="0" w:space="0" w:color="auto"/>
        <w:left w:val="none" w:sz="0" w:space="0" w:color="auto"/>
        <w:bottom w:val="none" w:sz="0" w:space="0" w:color="auto"/>
        <w:right w:val="none" w:sz="0" w:space="0" w:color="auto"/>
      </w:divBdr>
    </w:div>
    <w:div w:id="535237307">
      <w:bodyDiv w:val="1"/>
      <w:marLeft w:val="0"/>
      <w:marRight w:val="0"/>
      <w:marTop w:val="0"/>
      <w:marBottom w:val="0"/>
      <w:divBdr>
        <w:top w:val="none" w:sz="0" w:space="0" w:color="auto"/>
        <w:left w:val="none" w:sz="0" w:space="0" w:color="auto"/>
        <w:bottom w:val="none" w:sz="0" w:space="0" w:color="auto"/>
        <w:right w:val="none" w:sz="0" w:space="0" w:color="auto"/>
      </w:divBdr>
    </w:div>
    <w:div w:id="571087582">
      <w:bodyDiv w:val="1"/>
      <w:marLeft w:val="0"/>
      <w:marRight w:val="0"/>
      <w:marTop w:val="0"/>
      <w:marBottom w:val="0"/>
      <w:divBdr>
        <w:top w:val="none" w:sz="0" w:space="0" w:color="auto"/>
        <w:left w:val="none" w:sz="0" w:space="0" w:color="auto"/>
        <w:bottom w:val="none" w:sz="0" w:space="0" w:color="auto"/>
        <w:right w:val="none" w:sz="0" w:space="0" w:color="auto"/>
      </w:divBdr>
    </w:div>
    <w:div w:id="606041689">
      <w:bodyDiv w:val="1"/>
      <w:marLeft w:val="0"/>
      <w:marRight w:val="0"/>
      <w:marTop w:val="0"/>
      <w:marBottom w:val="0"/>
      <w:divBdr>
        <w:top w:val="none" w:sz="0" w:space="0" w:color="auto"/>
        <w:left w:val="none" w:sz="0" w:space="0" w:color="auto"/>
        <w:bottom w:val="none" w:sz="0" w:space="0" w:color="auto"/>
        <w:right w:val="none" w:sz="0" w:space="0" w:color="auto"/>
      </w:divBdr>
    </w:div>
    <w:div w:id="618494992">
      <w:bodyDiv w:val="1"/>
      <w:marLeft w:val="0"/>
      <w:marRight w:val="0"/>
      <w:marTop w:val="0"/>
      <w:marBottom w:val="0"/>
      <w:divBdr>
        <w:top w:val="none" w:sz="0" w:space="0" w:color="auto"/>
        <w:left w:val="none" w:sz="0" w:space="0" w:color="auto"/>
        <w:bottom w:val="none" w:sz="0" w:space="0" w:color="auto"/>
        <w:right w:val="none" w:sz="0" w:space="0" w:color="auto"/>
      </w:divBdr>
    </w:div>
    <w:div w:id="637222687">
      <w:bodyDiv w:val="1"/>
      <w:marLeft w:val="0"/>
      <w:marRight w:val="0"/>
      <w:marTop w:val="0"/>
      <w:marBottom w:val="0"/>
      <w:divBdr>
        <w:top w:val="none" w:sz="0" w:space="0" w:color="auto"/>
        <w:left w:val="none" w:sz="0" w:space="0" w:color="auto"/>
        <w:bottom w:val="none" w:sz="0" w:space="0" w:color="auto"/>
        <w:right w:val="none" w:sz="0" w:space="0" w:color="auto"/>
      </w:divBdr>
    </w:div>
    <w:div w:id="684751681">
      <w:bodyDiv w:val="1"/>
      <w:marLeft w:val="0"/>
      <w:marRight w:val="0"/>
      <w:marTop w:val="0"/>
      <w:marBottom w:val="0"/>
      <w:divBdr>
        <w:top w:val="none" w:sz="0" w:space="0" w:color="auto"/>
        <w:left w:val="none" w:sz="0" w:space="0" w:color="auto"/>
        <w:bottom w:val="none" w:sz="0" w:space="0" w:color="auto"/>
        <w:right w:val="none" w:sz="0" w:space="0" w:color="auto"/>
      </w:divBdr>
    </w:div>
    <w:div w:id="692999422">
      <w:bodyDiv w:val="1"/>
      <w:marLeft w:val="0"/>
      <w:marRight w:val="0"/>
      <w:marTop w:val="0"/>
      <w:marBottom w:val="0"/>
      <w:divBdr>
        <w:top w:val="none" w:sz="0" w:space="0" w:color="auto"/>
        <w:left w:val="none" w:sz="0" w:space="0" w:color="auto"/>
        <w:bottom w:val="none" w:sz="0" w:space="0" w:color="auto"/>
        <w:right w:val="none" w:sz="0" w:space="0" w:color="auto"/>
      </w:divBdr>
    </w:div>
    <w:div w:id="711223924">
      <w:bodyDiv w:val="1"/>
      <w:marLeft w:val="0"/>
      <w:marRight w:val="0"/>
      <w:marTop w:val="0"/>
      <w:marBottom w:val="0"/>
      <w:divBdr>
        <w:top w:val="none" w:sz="0" w:space="0" w:color="auto"/>
        <w:left w:val="none" w:sz="0" w:space="0" w:color="auto"/>
        <w:bottom w:val="none" w:sz="0" w:space="0" w:color="auto"/>
        <w:right w:val="none" w:sz="0" w:space="0" w:color="auto"/>
      </w:divBdr>
    </w:div>
    <w:div w:id="713577936">
      <w:bodyDiv w:val="1"/>
      <w:marLeft w:val="0"/>
      <w:marRight w:val="0"/>
      <w:marTop w:val="0"/>
      <w:marBottom w:val="0"/>
      <w:divBdr>
        <w:top w:val="none" w:sz="0" w:space="0" w:color="auto"/>
        <w:left w:val="none" w:sz="0" w:space="0" w:color="auto"/>
        <w:bottom w:val="none" w:sz="0" w:space="0" w:color="auto"/>
        <w:right w:val="none" w:sz="0" w:space="0" w:color="auto"/>
      </w:divBdr>
    </w:div>
    <w:div w:id="755246325">
      <w:bodyDiv w:val="1"/>
      <w:marLeft w:val="0"/>
      <w:marRight w:val="0"/>
      <w:marTop w:val="0"/>
      <w:marBottom w:val="0"/>
      <w:divBdr>
        <w:top w:val="none" w:sz="0" w:space="0" w:color="auto"/>
        <w:left w:val="none" w:sz="0" w:space="0" w:color="auto"/>
        <w:bottom w:val="none" w:sz="0" w:space="0" w:color="auto"/>
        <w:right w:val="none" w:sz="0" w:space="0" w:color="auto"/>
      </w:divBdr>
    </w:div>
    <w:div w:id="763693171">
      <w:bodyDiv w:val="1"/>
      <w:marLeft w:val="0"/>
      <w:marRight w:val="0"/>
      <w:marTop w:val="0"/>
      <w:marBottom w:val="0"/>
      <w:divBdr>
        <w:top w:val="none" w:sz="0" w:space="0" w:color="auto"/>
        <w:left w:val="none" w:sz="0" w:space="0" w:color="auto"/>
        <w:bottom w:val="none" w:sz="0" w:space="0" w:color="auto"/>
        <w:right w:val="none" w:sz="0" w:space="0" w:color="auto"/>
      </w:divBdr>
    </w:div>
    <w:div w:id="823811284">
      <w:bodyDiv w:val="1"/>
      <w:marLeft w:val="0"/>
      <w:marRight w:val="0"/>
      <w:marTop w:val="0"/>
      <w:marBottom w:val="0"/>
      <w:divBdr>
        <w:top w:val="none" w:sz="0" w:space="0" w:color="auto"/>
        <w:left w:val="none" w:sz="0" w:space="0" w:color="auto"/>
        <w:bottom w:val="none" w:sz="0" w:space="0" w:color="auto"/>
        <w:right w:val="none" w:sz="0" w:space="0" w:color="auto"/>
      </w:divBdr>
    </w:div>
    <w:div w:id="852380667">
      <w:bodyDiv w:val="1"/>
      <w:marLeft w:val="0"/>
      <w:marRight w:val="0"/>
      <w:marTop w:val="0"/>
      <w:marBottom w:val="0"/>
      <w:divBdr>
        <w:top w:val="none" w:sz="0" w:space="0" w:color="auto"/>
        <w:left w:val="none" w:sz="0" w:space="0" w:color="auto"/>
        <w:bottom w:val="none" w:sz="0" w:space="0" w:color="auto"/>
        <w:right w:val="none" w:sz="0" w:space="0" w:color="auto"/>
      </w:divBdr>
    </w:div>
    <w:div w:id="853347394">
      <w:bodyDiv w:val="1"/>
      <w:marLeft w:val="0"/>
      <w:marRight w:val="0"/>
      <w:marTop w:val="0"/>
      <w:marBottom w:val="0"/>
      <w:divBdr>
        <w:top w:val="none" w:sz="0" w:space="0" w:color="auto"/>
        <w:left w:val="none" w:sz="0" w:space="0" w:color="auto"/>
        <w:bottom w:val="none" w:sz="0" w:space="0" w:color="auto"/>
        <w:right w:val="none" w:sz="0" w:space="0" w:color="auto"/>
      </w:divBdr>
    </w:div>
    <w:div w:id="861939107">
      <w:bodyDiv w:val="1"/>
      <w:marLeft w:val="0"/>
      <w:marRight w:val="0"/>
      <w:marTop w:val="0"/>
      <w:marBottom w:val="0"/>
      <w:divBdr>
        <w:top w:val="none" w:sz="0" w:space="0" w:color="auto"/>
        <w:left w:val="none" w:sz="0" w:space="0" w:color="auto"/>
        <w:bottom w:val="none" w:sz="0" w:space="0" w:color="auto"/>
        <w:right w:val="none" w:sz="0" w:space="0" w:color="auto"/>
      </w:divBdr>
    </w:div>
    <w:div w:id="865677921">
      <w:bodyDiv w:val="1"/>
      <w:marLeft w:val="0"/>
      <w:marRight w:val="0"/>
      <w:marTop w:val="0"/>
      <w:marBottom w:val="0"/>
      <w:divBdr>
        <w:top w:val="none" w:sz="0" w:space="0" w:color="auto"/>
        <w:left w:val="none" w:sz="0" w:space="0" w:color="auto"/>
        <w:bottom w:val="none" w:sz="0" w:space="0" w:color="auto"/>
        <w:right w:val="none" w:sz="0" w:space="0" w:color="auto"/>
      </w:divBdr>
    </w:div>
    <w:div w:id="889264570">
      <w:bodyDiv w:val="1"/>
      <w:marLeft w:val="0"/>
      <w:marRight w:val="0"/>
      <w:marTop w:val="0"/>
      <w:marBottom w:val="0"/>
      <w:divBdr>
        <w:top w:val="none" w:sz="0" w:space="0" w:color="auto"/>
        <w:left w:val="none" w:sz="0" w:space="0" w:color="auto"/>
        <w:bottom w:val="none" w:sz="0" w:space="0" w:color="auto"/>
        <w:right w:val="none" w:sz="0" w:space="0" w:color="auto"/>
      </w:divBdr>
    </w:div>
    <w:div w:id="889927402">
      <w:bodyDiv w:val="1"/>
      <w:marLeft w:val="0"/>
      <w:marRight w:val="0"/>
      <w:marTop w:val="0"/>
      <w:marBottom w:val="0"/>
      <w:divBdr>
        <w:top w:val="none" w:sz="0" w:space="0" w:color="auto"/>
        <w:left w:val="none" w:sz="0" w:space="0" w:color="auto"/>
        <w:bottom w:val="none" w:sz="0" w:space="0" w:color="auto"/>
        <w:right w:val="none" w:sz="0" w:space="0" w:color="auto"/>
      </w:divBdr>
    </w:div>
    <w:div w:id="909927158">
      <w:bodyDiv w:val="1"/>
      <w:marLeft w:val="0"/>
      <w:marRight w:val="0"/>
      <w:marTop w:val="0"/>
      <w:marBottom w:val="0"/>
      <w:divBdr>
        <w:top w:val="none" w:sz="0" w:space="0" w:color="auto"/>
        <w:left w:val="none" w:sz="0" w:space="0" w:color="auto"/>
        <w:bottom w:val="none" w:sz="0" w:space="0" w:color="auto"/>
        <w:right w:val="none" w:sz="0" w:space="0" w:color="auto"/>
      </w:divBdr>
    </w:div>
    <w:div w:id="915432408">
      <w:bodyDiv w:val="1"/>
      <w:marLeft w:val="0"/>
      <w:marRight w:val="0"/>
      <w:marTop w:val="0"/>
      <w:marBottom w:val="0"/>
      <w:divBdr>
        <w:top w:val="none" w:sz="0" w:space="0" w:color="auto"/>
        <w:left w:val="none" w:sz="0" w:space="0" w:color="auto"/>
        <w:bottom w:val="none" w:sz="0" w:space="0" w:color="auto"/>
        <w:right w:val="none" w:sz="0" w:space="0" w:color="auto"/>
      </w:divBdr>
    </w:div>
    <w:div w:id="915553368">
      <w:bodyDiv w:val="1"/>
      <w:marLeft w:val="0"/>
      <w:marRight w:val="0"/>
      <w:marTop w:val="0"/>
      <w:marBottom w:val="0"/>
      <w:divBdr>
        <w:top w:val="none" w:sz="0" w:space="0" w:color="auto"/>
        <w:left w:val="none" w:sz="0" w:space="0" w:color="auto"/>
        <w:bottom w:val="none" w:sz="0" w:space="0" w:color="auto"/>
        <w:right w:val="none" w:sz="0" w:space="0" w:color="auto"/>
      </w:divBdr>
    </w:div>
    <w:div w:id="1032651602">
      <w:bodyDiv w:val="1"/>
      <w:marLeft w:val="0"/>
      <w:marRight w:val="0"/>
      <w:marTop w:val="0"/>
      <w:marBottom w:val="0"/>
      <w:divBdr>
        <w:top w:val="none" w:sz="0" w:space="0" w:color="auto"/>
        <w:left w:val="none" w:sz="0" w:space="0" w:color="auto"/>
        <w:bottom w:val="none" w:sz="0" w:space="0" w:color="auto"/>
        <w:right w:val="none" w:sz="0" w:space="0" w:color="auto"/>
      </w:divBdr>
    </w:div>
    <w:div w:id="1036541513">
      <w:bodyDiv w:val="1"/>
      <w:marLeft w:val="0"/>
      <w:marRight w:val="0"/>
      <w:marTop w:val="0"/>
      <w:marBottom w:val="0"/>
      <w:divBdr>
        <w:top w:val="none" w:sz="0" w:space="0" w:color="auto"/>
        <w:left w:val="none" w:sz="0" w:space="0" w:color="auto"/>
        <w:bottom w:val="none" w:sz="0" w:space="0" w:color="auto"/>
        <w:right w:val="none" w:sz="0" w:space="0" w:color="auto"/>
      </w:divBdr>
    </w:div>
    <w:div w:id="1039476720">
      <w:bodyDiv w:val="1"/>
      <w:marLeft w:val="0"/>
      <w:marRight w:val="0"/>
      <w:marTop w:val="0"/>
      <w:marBottom w:val="0"/>
      <w:divBdr>
        <w:top w:val="none" w:sz="0" w:space="0" w:color="auto"/>
        <w:left w:val="none" w:sz="0" w:space="0" w:color="auto"/>
        <w:bottom w:val="none" w:sz="0" w:space="0" w:color="auto"/>
        <w:right w:val="none" w:sz="0" w:space="0" w:color="auto"/>
      </w:divBdr>
    </w:div>
    <w:div w:id="1096291962">
      <w:bodyDiv w:val="1"/>
      <w:marLeft w:val="0"/>
      <w:marRight w:val="0"/>
      <w:marTop w:val="0"/>
      <w:marBottom w:val="0"/>
      <w:divBdr>
        <w:top w:val="none" w:sz="0" w:space="0" w:color="auto"/>
        <w:left w:val="none" w:sz="0" w:space="0" w:color="auto"/>
        <w:bottom w:val="none" w:sz="0" w:space="0" w:color="auto"/>
        <w:right w:val="none" w:sz="0" w:space="0" w:color="auto"/>
      </w:divBdr>
    </w:div>
    <w:div w:id="1096488079">
      <w:bodyDiv w:val="1"/>
      <w:marLeft w:val="0"/>
      <w:marRight w:val="0"/>
      <w:marTop w:val="0"/>
      <w:marBottom w:val="0"/>
      <w:divBdr>
        <w:top w:val="none" w:sz="0" w:space="0" w:color="auto"/>
        <w:left w:val="none" w:sz="0" w:space="0" w:color="auto"/>
        <w:bottom w:val="none" w:sz="0" w:space="0" w:color="auto"/>
        <w:right w:val="none" w:sz="0" w:space="0" w:color="auto"/>
      </w:divBdr>
    </w:div>
    <w:div w:id="1102843574">
      <w:bodyDiv w:val="1"/>
      <w:marLeft w:val="0"/>
      <w:marRight w:val="0"/>
      <w:marTop w:val="0"/>
      <w:marBottom w:val="0"/>
      <w:divBdr>
        <w:top w:val="none" w:sz="0" w:space="0" w:color="auto"/>
        <w:left w:val="none" w:sz="0" w:space="0" w:color="auto"/>
        <w:bottom w:val="none" w:sz="0" w:space="0" w:color="auto"/>
        <w:right w:val="none" w:sz="0" w:space="0" w:color="auto"/>
      </w:divBdr>
    </w:div>
    <w:div w:id="1118911483">
      <w:bodyDiv w:val="1"/>
      <w:marLeft w:val="0"/>
      <w:marRight w:val="0"/>
      <w:marTop w:val="0"/>
      <w:marBottom w:val="0"/>
      <w:divBdr>
        <w:top w:val="none" w:sz="0" w:space="0" w:color="auto"/>
        <w:left w:val="none" w:sz="0" w:space="0" w:color="auto"/>
        <w:bottom w:val="none" w:sz="0" w:space="0" w:color="auto"/>
        <w:right w:val="none" w:sz="0" w:space="0" w:color="auto"/>
      </w:divBdr>
    </w:div>
    <w:div w:id="1188520203">
      <w:bodyDiv w:val="1"/>
      <w:marLeft w:val="0"/>
      <w:marRight w:val="0"/>
      <w:marTop w:val="0"/>
      <w:marBottom w:val="0"/>
      <w:divBdr>
        <w:top w:val="none" w:sz="0" w:space="0" w:color="auto"/>
        <w:left w:val="none" w:sz="0" w:space="0" w:color="auto"/>
        <w:bottom w:val="none" w:sz="0" w:space="0" w:color="auto"/>
        <w:right w:val="none" w:sz="0" w:space="0" w:color="auto"/>
      </w:divBdr>
    </w:div>
    <w:div w:id="1189679189">
      <w:bodyDiv w:val="1"/>
      <w:marLeft w:val="0"/>
      <w:marRight w:val="0"/>
      <w:marTop w:val="0"/>
      <w:marBottom w:val="0"/>
      <w:divBdr>
        <w:top w:val="none" w:sz="0" w:space="0" w:color="auto"/>
        <w:left w:val="none" w:sz="0" w:space="0" w:color="auto"/>
        <w:bottom w:val="none" w:sz="0" w:space="0" w:color="auto"/>
        <w:right w:val="none" w:sz="0" w:space="0" w:color="auto"/>
      </w:divBdr>
    </w:div>
    <w:div w:id="1201286080">
      <w:bodyDiv w:val="1"/>
      <w:marLeft w:val="0"/>
      <w:marRight w:val="0"/>
      <w:marTop w:val="0"/>
      <w:marBottom w:val="0"/>
      <w:divBdr>
        <w:top w:val="none" w:sz="0" w:space="0" w:color="auto"/>
        <w:left w:val="none" w:sz="0" w:space="0" w:color="auto"/>
        <w:bottom w:val="none" w:sz="0" w:space="0" w:color="auto"/>
        <w:right w:val="none" w:sz="0" w:space="0" w:color="auto"/>
      </w:divBdr>
    </w:div>
    <w:div w:id="1210843653">
      <w:bodyDiv w:val="1"/>
      <w:marLeft w:val="0"/>
      <w:marRight w:val="0"/>
      <w:marTop w:val="0"/>
      <w:marBottom w:val="0"/>
      <w:divBdr>
        <w:top w:val="none" w:sz="0" w:space="0" w:color="auto"/>
        <w:left w:val="none" w:sz="0" w:space="0" w:color="auto"/>
        <w:bottom w:val="none" w:sz="0" w:space="0" w:color="auto"/>
        <w:right w:val="none" w:sz="0" w:space="0" w:color="auto"/>
      </w:divBdr>
    </w:div>
    <w:div w:id="1220750415">
      <w:bodyDiv w:val="1"/>
      <w:marLeft w:val="0"/>
      <w:marRight w:val="0"/>
      <w:marTop w:val="0"/>
      <w:marBottom w:val="0"/>
      <w:divBdr>
        <w:top w:val="none" w:sz="0" w:space="0" w:color="auto"/>
        <w:left w:val="none" w:sz="0" w:space="0" w:color="auto"/>
        <w:bottom w:val="none" w:sz="0" w:space="0" w:color="auto"/>
        <w:right w:val="none" w:sz="0" w:space="0" w:color="auto"/>
      </w:divBdr>
    </w:div>
    <w:div w:id="1286042387">
      <w:bodyDiv w:val="1"/>
      <w:marLeft w:val="0"/>
      <w:marRight w:val="0"/>
      <w:marTop w:val="0"/>
      <w:marBottom w:val="0"/>
      <w:divBdr>
        <w:top w:val="none" w:sz="0" w:space="0" w:color="auto"/>
        <w:left w:val="none" w:sz="0" w:space="0" w:color="auto"/>
        <w:bottom w:val="none" w:sz="0" w:space="0" w:color="auto"/>
        <w:right w:val="none" w:sz="0" w:space="0" w:color="auto"/>
      </w:divBdr>
    </w:div>
    <w:div w:id="1319773009">
      <w:bodyDiv w:val="1"/>
      <w:marLeft w:val="0"/>
      <w:marRight w:val="0"/>
      <w:marTop w:val="0"/>
      <w:marBottom w:val="0"/>
      <w:divBdr>
        <w:top w:val="none" w:sz="0" w:space="0" w:color="auto"/>
        <w:left w:val="none" w:sz="0" w:space="0" w:color="auto"/>
        <w:bottom w:val="none" w:sz="0" w:space="0" w:color="auto"/>
        <w:right w:val="none" w:sz="0" w:space="0" w:color="auto"/>
      </w:divBdr>
    </w:div>
    <w:div w:id="1355575730">
      <w:bodyDiv w:val="1"/>
      <w:marLeft w:val="0"/>
      <w:marRight w:val="0"/>
      <w:marTop w:val="0"/>
      <w:marBottom w:val="0"/>
      <w:divBdr>
        <w:top w:val="none" w:sz="0" w:space="0" w:color="auto"/>
        <w:left w:val="none" w:sz="0" w:space="0" w:color="auto"/>
        <w:bottom w:val="none" w:sz="0" w:space="0" w:color="auto"/>
        <w:right w:val="none" w:sz="0" w:space="0" w:color="auto"/>
      </w:divBdr>
    </w:div>
    <w:div w:id="1386829278">
      <w:bodyDiv w:val="1"/>
      <w:marLeft w:val="0"/>
      <w:marRight w:val="0"/>
      <w:marTop w:val="0"/>
      <w:marBottom w:val="0"/>
      <w:divBdr>
        <w:top w:val="none" w:sz="0" w:space="0" w:color="auto"/>
        <w:left w:val="none" w:sz="0" w:space="0" w:color="auto"/>
        <w:bottom w:val="none" w:sz="0" w:space="0" w:color="auto"/>
        <w:right w:val="none" w:sz="0" w:space="0" w:color="auto"/>
      </w:divBdr>
    </w:div>
    <w:div w:id="1404372485">
      <w:bodyDiv w:val="1"/>
      <w:marLeft w:val="0"/>
      <w:marRight w:val="0"/>
      <w:marTop w:val="0"/>
      <w:marBottom w:val="0"/>
      <w:divBdr>
        <w:top w:val="none" w:sz="0" w:space="0" w:color="auto"/>
        <w:left w:val="none" w:sz="0" w:space="0" w:color="auto"/>
        <w:bottom w:val="none" w:sz="0" w:space="0" w:color="auto"/>
        <w:right w:val="none" w:sz="0" w:space="0" w:color="auto"/>
      </w:divBdr>
    </w:div>
    <w:div w:id="1453599130">
      <w:bodyDiv w:val="1"/>
      <w:marLeft w:val="0"/>
      <w:marRight w:val="0"/>
      <w:marTop w:val="0"/>
      <w:marBottom w:val="0"/>
      <w:divBdr>
        <w:top w:val="none" w:sz="0" w:space="0" w:color="auto"/>
        <w:left w:val="none" w:sz="0" w:space="0" w:color="auto"/>
        <w:bottom w:val="none" w:sz="0" w:space="0" w:color="auto"/>
        <w:right w:val="none" w:sz="0" w:space="0" w:color="auto"/>
      </w:divBdr>
    </w:div>
    <w:div w:id="1468359570">
      <w:bodyDiv w:val="1"/>
      <w:marLeft w:val="0"/>
      <w:marRight w:val="0"/>
      <w:marTop w:val="0"/>
      <w:marBottom w:val="0"/>
      <w:divBdr>
        <w:top w:val="none" w:sz="0" w:space="0" w:color="auto"/>
        <w:left w:val="none" w:sz="0" w:space="0" w:color="auto"/>
        <w:bottom w:val="none" w:sz="0" w:space="0" w:color="auto"/>
        <w:right w:val="none" w:sz="0" w:space="0" w:color="auto"/>
      </w:divBdr>
    </w:div>
    <w:div w:id="1501432630">
      <w:bodyDiv w:val="1"/>
      <w:marLeft w:val="0"/>
      <w:marRight w:val="0"/>
      <w:marTop w:val="0"/>
      <w:marBottom w:val="0"/>
      <w:divBdr>
        <w:top w:val="none" w:sz="0" w:space="0" w:color="auto"/>
        <w:left w:val="none" w:sz="0" w:space="0" w:color="auto"/>
        <w:bottom w:val="none" w:sz="0" w:space="0" w:color="auto"/>
        <w:right w:val="none" w:sz="0" w:space="0" w:color="auto"/>
      </w:divBdr>
    </w:div>
    <w:div w:id="1546329250">
      <w:bodyDiv w:val="1"/>
      <w:marLeft w:val="0"/>
      <w:marRight w:val="0"/>
      <w:marTop w:val="0"/>
      <w:marBottom w:val="0"/>
      <w:divBdr>
        <w:top w:val="none" w:sz="0" w:space="0" w:color="auto"/>
        <w:left w:val="none" w:sz="0" w:space="0" w:color="auto"/>
        <w:bottom w:val="none" w:sz="0" w:space="0" w:color="auto"/>
        <w:right w:val="none" w:sz="0" w:space="0" w:color="auto"/>
      </w:divBdr>
    </w:div>
    <w:div w:id="1549488987">
      <w:bodyDiv w:val="1"/>
      <w:marLeft w:val="0"/>
      <w:marRight w:val="0"/>
      <w:marTop w:val="0"/>
      <w:marBottom w:val="0"/>
      <w:divBdr>
        <w:top w:val="none" w:sz="0" w:space="0" w:color="auto"/>
        <w:left w:val="none" w:sz="0" w:space="0" w:color="auto"/>
        <w:bottom w:val="none" w:sz="0" w:space="0" w:color="auto"/>
        <w:right w:val="none" w:sz="0" w:space="0" w:color="auto"/>
      </w:divBdr>
    </w:div>
    <w:div w:id="1579944154">
      <w:bodyDiv w:val="1"/>
      <w:marLeft w:val="0"/>
      <w:marRight w:val="0"/>
      <w:marTop w:val="0"/>
      <w:marBottom w:val="0"/>
      <w:divBdr>
        <w:top w:val="none" w:sz="0" w:space="0" w:color="auto"/>
        <w:left w:val="none" w:sz="0" w:space="0" w:color="auto"/>
        <w:bottom w:val="none" w:sz="0" w:space="0" w:color="auto"/>
        <w:right w:val="none" w:sz="0" w:space="0" w:color="auto"/>
      </w:divBdr>
    </w:div>
    <w:div w:id="1665813438">
      <w:bodyDiv w:val="1"/>
      <w:marLeft w:val="0"/>
      <w:marRight w:val="0"/>
      <w:marTop w:val="0"/>
      <w:marBottom w:val="0"/>
      <w:divBdr>
        <w:top w:val="none" w:sz="0" w:space="0" w:color="auto"/>
        <w:left w:val="none" w:sz="0" w:space="0" w:color="auto"/>
        <w:bottom w:val="none" w:sz="0" w:space="0" w:color="auto"/>
        <w:right w:val="none" w:sz="0" w:space="0" w:color="auto"/>
      </w:divBdr>
    </w:div>
    <w:div w:id="1678800014">
      <w:bodyDiv w:val="1"/>
      <w:marLeft w:val="0"/>
      <w:marRight w:val="0"/>
      <w:marTop w:val="0"/>
      <w:marBottom w:val="0"/>
      <w:divBdr>
        <w:top w:val="none" w:sz="0" w:space="0" w:color="auto"/>
        <w:left w:val="none" w:sz="0" w:space="0" w:color="auto"/>
        <w:bottom w:val="none" w:sz="0" w:space="0" w:color="auto"/>
        <w:right w:val="none" w:sz="0" w:space="0" w:color="auto"/>
      </w:divBdr>
    </w:div>
    <w:div w:id="1678920602">
      <w:bodyDiv w:val="1"/>
      <w:marLeft w:val="0"/>
      <w:marRight w:val="0"/>
      <w:marTop w:val="0"/>
      <w:marBottom w:val="0"/>
      <w:divBdr>
        <w:top w:val="none" w:sz="0" w:space="0" w:color="auto"/>
        <w:left w:val="none" w:sz="0" w:space="0" w:color="auto"/>
        <w:bottom w:val="none" w:sz="0" w:space="0" w:color="auto"/>
        <w:right w:val="none" w:sz="0" w:space="0" w:color="auto"/>
      </w:divBdr>
    </w:div>
    <w:div w:id="1697346056">
      <w:bodyDiv w:val="1"/>
      <w:marLeft w:val="0"/>
      <w:marRight w:val="0"/>
      <w:marTop w:val="0"/>
      <w:marBottom w:val="0"/>
      <w:divBdr>
        <w:top w:val="none" w:sz="0" w:space="0" w:color="auto"/>
        <w:left w:val="none" w:sz="0" w:space="0" w:color="auto"/>
        <w:bottom w:val="none" w:sz="0" w:space="0" w:color="auto"/>
        <w:right w:val="none" w:sz="0" w:space="0" w:color="auto"/>
      </w:divBdr>
    </w:div>
    <w:div w:id="1764837778">
      <w:bodyDiv w:val="1"/>
      <w:marLeft w:val="0"/>
      <w:marRight w:val="0"/>
      <w:marTop w:val="0"/>
      <w:marBottom w:val="0"/>
      <w:divBdr>
        <w:top w:val="none" w:sz="0" w:space="0" w:color="auto"/>
        <w:left w:val="none" w:sz="0" w:space="0" w:color="auto"/>
        <w:bottom w:val="none" w:sz="0" w:space="0" w:color="auto"/>
        <w:right w:val="none" w:sz="0" w:space="0" w:color="auto"/>
      </w:divBdr>
    </w:div>
    <w:div w:id="1789087448">
      <w:bodyDiv w:val="1"/>
      <w:marLeft w:val="0"/>
      <w:marRight w:val="0"/>
      <w:marTop w:val="0"/>
      <w:marBottom w:val="0"/>
      <w:divBdr>
        <w:top w:val="none" w:sz="0" w:space="0" w:color="auto"/>
        <w:left w:val="none" w:sz="0" w:space="0" w:color="auto"/>
        <w:bottom w:val="none" w:sz="0" w:space="0" w:color="auto"/>
        <w:right w:val="none" w:sz="0" w:space="0" w:color="auto"/>
      </w:divBdr>
    </w:div>
    <w:div w:id="1796022996">
      <w:bodyDiv w:val="1"/>
      <w:marLeft w:val="0"/>
      <w:marRight w:val="0"/>
      <w:marTop w:val="0"/>
      <w:marBottom w:val="0"/>
      <w:divBdr>
        <w:top w:val="none" w:sz="0" w:space="0" w:color="auto"/>
        <w:left w:val="none" w:sz="0" w:space="0" w:color="auto"/>
        <w:bottom w:val="none" w:sz="0" w:space="0" w:color="auto"/>
        <w:right w:val="none" w:sz="0" w:space="0" w:color="auto"/>
      </w:divBdr>
    </w:div>
    <w:div w:id="1891765629">
      <w:bodyDiv w:val="1"/>
      <w:marLeft w:val="0"/>
      <w:marRight w:val="0"/>
      <w:marTop w:val="0"/>
      <w:marBottom w:val="0"/>
      <w:divBdr>
        <w:top w:val="none" w:sz="0" w:space="0" w:color="auto"/>
        <w:left w:val="none" w:sz="0" w:space="0" w:color="auto"/>
        <w:bottom w:val="none" w:sz="0" w:space="0" w:color="auto"/>
        <w:right w:val="none" w:sz="0" w:space="0" w:color="auto"/>
      </w:divBdr>
    </w:div>
    <w:div w:id="1907760089">
      <w:bodyDiv w:val="1"/>
      <w:marLeft w:val="0"/>
      <w:marRight w:val="0"/>
      <w:marTop w:val="0"/>
      <w:marBottom w:val="0"/>
      <w:divBdr>
        <w:top w:val="none" w:sz="0" w:space="0" w:color="auto"/>
        <w:left w:val="none" w:sz="0" w:space="0" w:color="auto"/>
        <w:bottom w:val="none" w:sz="0" w:space="0" w:color="auto"/>
        <w:right w:val="none" w:sz="0" w:space="0" w:color="auto"/>
      </w:divBdr>
    </w:div>
    <w:div w:id="1912615321">
      <w:bodyDiv w:val="1"/>
      <w:marLeft w:val="0"/>
      <w:marRight w:val="0"/>
      <w:marTop w:val="0"/>
      <w:marBottom w:val="0"/>
      <w:divBdr>
        <w:top w:val="none" w:sz="0" w:space="0" w:color="auto"/>
        <w:left w:val="none" w:sz="0" w:space="0" w:color="auto"/>
        <w:bottom w:val="none" w:sz="0" w:space="0" w:color="auto"/>
        <w:right w:val="none" w:sz="0" w:space="0" w:color="auto"/>
      </w:divBdr>
    </w:div>
    <w:div w:id="1916889294">
      <w:bodyDiv w:val="1"/>
      <w:marLeft w:val="0"/>
      <w:marRight w:val="0"/>
      <w:marTop w:val="0"/>
      <w:marBottom w:val="0"/>
      <w:divBdr>
        <w:top w:val="none" w:sz="0" w:space="0" w:color="auto"/>
        <w:left w:val="none" w:sz="0" w:space="0" w:color="auto"/>
        <w:bottom w:val="none" w:sz="0" w:space="0" w:color="auto"/>
        <w:right w:val="none" w:sz="0" w:space="0" w:color="auto"/>
      </w:divBdr>
    </w:div>
    <w:div w:id="1945383172">
      <w:bodyDiv w:val="1"/>
      <w:marLeft w:val="0"/>
      <w:marRight w:val="0"/>
      <w:marTop w:val="0"/>
      <w:marBottom w:val="0"/>
      <w:divBdr>
        <w:top w:val="none" w:sz="0" w:space="0" w:color="auto"/>
        <w:left w:val="none" w:sz="0" w:space="0" w:color="auto"/>
        <w:bottom w:val="none" w:sz="0" w:space="0" w:color="auto"/>
        <w:right w:val="none" w:sz="0" w:space="0" w:color="auto"/>
      </w:divBdr>
    </w:div>
    <w:div w:id="1967197521">
      <w:bodyDiv w:val="1"/>
      <w:marLeft w:val="0"/>
      <w:marRight w:val="0"/>
      <w:marTop w:val="0"/>
      <w:marBottom w:val="0"/>
      <w:divBdr>
        <w:top w:val="none" w:sz="0" w:space="0" w:color="auto"/>
        <w:left w:val="none" w:sz="0" w:space="0" w:color="auto"/>
        <w:bottom w:val="none" w:sz="0" w:space="0" w:color="auto"/>
        <w:right w:val="none" w:sz="0" w:space="0" w:color="auto"/>
      </w:divBdr>
    </w:div>
    <w:div w:id="1974363722">
      <w:bodyDiv w:val="1"/>
      <w:marLeft w:val="0"/>
      <w:marRight w:val="0"/>
      <w:marTop w:val="0"/>
      <w:marBottom w:val="0"/>
      <w:divBdr>
        <w:top w:val="none" w:sz="0" w:space="0" w:color="auto"/>
        <w:left w:val="none" w:sz="0" w:space="0" w:color="auto"/>
        <w:bottom w:val="none" w:sz="0" w:space="0" w:color="auto"/>
        <w:right w:val="none" w:sz="0" w:space="0" w:color="auto"/>
      </w:divBdr>
    </w:div>
    <w:div w:id="1996107848">
      <w:bodyDiv w:val="1"/>
      <w:marLeft w:val="0"/>
      <w:marRight w:val="0"/>
      <w:marTop w:val="0"/>
      <w:marBottom w:val="0"/>
      <w:divBdr>
        <w:top w:val="none" w:sz="0" w:space="0" w:color="auto"/>
        <w:left w:val="none" w:sz="0" w:space="0" w:color="auto"/>
        <w:bottom w:val="none" w:sz="0" w:space="0" w:color="auto"/>
        <w:right w:val="none" w:sz="0" w:space="0" w:color="auto"/>
      </w:divBdr>
    </w:div>
    <w:div w:id="1997295578">
      <w:bodyDiv w:val="1"/>
      <w:marLeft w:val="0"/>
      <w:marRight w:val="0"/>
      <w:marTop w:val="0"/>
      <w:marBottom w:val="0"/>
      <w:divBdr>
        <w:top w:val="none" w:sz="0" w:space="0" w:color="auto"/>
        <w:left w:val="none" w:sz="0" w:space="0" w:color="auto"/>
        <w:bottom w:val="none" w:sz="0" w:space="0" w:color="auto"/>
        <w:right w:val="none" w:sz="0" w:space="0" w:color="auto"/>
      </w:divBdr>
    </w:div>
    <w:div w:id="2038506917">
      <w:bodyDiv w:val="1"/>
      <w:marLeft w:val="0"/>
      <w:marRight w:val="0"/>
      <w:marTop w:val="0"/>
      <w:marBottom w:val="0"/>
      <w:divBdr>
        <w:top w:val="none" w:sz="0" w:space="0" w:color="auto"/>
        <w:left w:val="none" w:sz="0" w:space="0" w:color="auto"/>
        <w:bottom w:val="none" w:sz="0" w:space="0" w:color="auto"/>
        <w:right w:val="none" w:sz="0" w:space="0" w:color="auto"/>
      </w:divBdr>
    </w:div>
    <w:div w:id="2054423792">
      <w:bodyDiv w:val="1"/>
      <w:marLeft w:val="0"/>
      <w:marRight w:val="0"/>
      <w:marTop w:val="0"/>
      <w:marBottom w:val="0"/>
      <w:divBdr>
        <w:top w:val="none" w:sz="0" w:space="0" w:color="auto"/>
        <w:left w:val="none" w:sz="0" w:space="0" w:color="auto"/>
        <w:bottom w:val="none" w:sz="0" w:space="0" w:color="auto"/>
        <w:right w:val="none" w:sz="0" w:space="0" w:color="auto"/>
      </w:divBdr>
    </w:div>
    <w:div w:id="2055039213">
      <w:bodyDiv w:val="1"/>
      <w:marLeft w:val="0"/>
      <w:marRight w:val="0"/>
      <w:marTop w:val="0"/>
      <w:marBottom w:val="0"/>
      <w:divBdr>
        <w:top w:val="none" w:sz="0" w:space="0" w:color="auto"/>
        <w:left w:val="none" w:sz="0" w:space="0" w:color="auto"/>
        <w:bottom w:val="none" w:sz="0" w:space="0" w:color="auto"/>
        <w:right w:val="none" w:sz="0" w:space="0" w:color="auto"/>
      </w:divBdr>
    </w:div>
    <w:div w:id="2088375884">
      <w:bodyDiv w:val="1"/>
      <w:marLeft w:val="0"/>
      <w:marRight w:val="0"/>
      <w:marTop w:val="0"/>
      <w:marBottom w:val="0"/>
      <w:divBdr>
        <w:top w:val="none" w:sz="0" w:space="0" w:color="auto"/>
        <w:left w:val="none" w:sz="0" w:space="0" w:color="auto"/>
        <w:bottom w:val="none" w:sz="0" w:space="0" w:color="auto"/>
        <w:right w:val="none" w:sz="0" w:space="0" w:color="auto"/>
      </w:divBdr>
    </w:div>
    <w:div w:id="2124494543">
      <w:bodyDiv w:val="1"/>
      <w:marLeft w:val="0"/>
      <w:marRight w:val="0"/>
      <w:marTop w:val="0"/>
      <w:marBottom w:val="0"/>
      <w:divBdr>
        <w:top w:val="none" w:sz="0" w:space="0" w:color="auto"/>
        <w:left w:val="none" w:sz="0" w:space="0" w:color="auto"/>
        <w:bottom w:val="none" w:sz="0" w:space="0" w:color="auto"/>
        <w:right w:val="none" w:sz="0" w:space="0" w:color="auto"/>
      </w:divBdr>
    </w:div>
    <w:div w:id="2124494790">
      <w:bodyDiv w:val="1"/>
      <w:marLeft w:val="0"/>
      <w:marRight w:val="0"/>
      <w:marTop w:val="0"/>
      <w:marBottom w:val="0"/>
      <w:divBdr>
        <w:top w:val="none" w:sz="0" w:space="0" w:color="auto"/>
        <w:left w:val="none" w:sz="0" w:space="0" w:color="auto"/>
        <w:bottom w:val="none" w:sz="0" w:space="0" w:color="auto"/>
        <w:right w:val="none" w:sz="0" w:space="0" w:color="auto"/>
      </w:divBdr>
    </w:div>
    <w:div w:id="2129427685">
      <w:bodyDiv w:val="1"/>
      <w:marLeft w:val="0"/>
      <w:marRight w:val="0"/>
      <w:marTop w:val="0"/>
      <w:marBottom w:val="0"/>
      <w:divBdr>
        <w:top w:val="none" w:sz="0" w:space="0" w:color="auto"/>
        <w:left w:val="none" w:sz="0" w:space="0" w:color="auto"/>
        <w:bottom w:val="none" w:sz="0" w:space="0" w:color="auto"/>
        <w:right w:val="none" w:sz="0" w:space="0" w:color="auto"/>
      </w:divBdr>
    </w:div>
    <w:div w:id="2130583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3B16F2-152A-4842-A6FB-BB8978AB70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EBA0ACC1</Template>
  <TotalTime>4</TotalTime>
  <Pages>3</Pages>
  <Words>817</Words>
  <Characters>4258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IN THE CITY COUNCIL OF THE CITY OF SAN LEANDRO</vt:lpstr>
    </vt:vector>
  </TitlesOfParts>
  <Company>City Of San Leandro</Company>
  <LinksUpToDate>false</LinksUpToDate>
  <CharactersWithSpaces>5065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 THE CITY COUNCIL OF THE CITY OF SAN LEANDRO</dc:title>
  <dc:creator>Windows User</dc:creator>
  <cp:lastModifiedBy>Clancy, Kelly</cp:lastModifiedBy>
  <cp:revision>2</cp:revision>
  <cp:lastPrinted>2019-11-20T22:15:00Z</cp:lastPrinted>
  <dcterms:created xsi:type="dcterms:W3CDTF">2021-06-14T18:33:00Z</dcterms:created>
  <dcterms:modified xsi:type="dcterms:W3CDTF">2021-06-14T18:33:00Z</dcterms:modified>
</cp:coreProperties>
</file>